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5F33" w:rsidRP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Pr="00C95F33" w:rsidRDefault="00C95F33" w:rsidP="00C95F33">
      <w:pPr>
        <w:tabs>
          <w:tab w:val="right" w:pos="5933"/>
        </w:tabs>
        <w:suppressAutoHyphens/>
      </w:pPr>
      <w:r>
        <w:tab/>
      </w:r>
      <w:r>
        <w:rPr>
          <w:b/>
          <w:sz w:val="36"/>
        </w:rPr>
        <w:t>H. 4694</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Default="00C95F33"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Clyburn and Hosey</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2/26/20--H.</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C95F33" w:rsidRPr="00C95F33" w:rsidRDefault="00C95F33"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Pr="00C95F33" w:rsidRDefault="00C95F33"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4694) to amend Section 59</w:t>
      </w:r>
      <w:r>
        <w:noBreakHyphen/>
        <w:t>67</w:t>
      </w:r>
      <w:r>
        <w:noBreakHyphen/>
        <w:t>210, Code of Laws of South Carolina, 1976, relating to the unlawful passing of a school bus by another school bus, etc., respectfully</w:t>
      </w:r>
    </w:p>
    <w:p w:rsidR="00C95F33" w:rsidRPr="00C95F33" w:rsidRDefault="00C95F33"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95F33" w:rsidRPr="00C95F33" w:rsidRDefault="00C95F33"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Pr="00C95F33" w:rsidRDefault="00C95F33"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95F33" w:rsidRPr="006302D9" w:rsidRDefault="00C95F33" w:rsidP="00C95F33">
      <w:pPr>
        <w:rPr>
          <w:b/>
        </w:rPr>
      </w:pPr>
      <w:r w:rsidRPr="006302D9">
        <w:rPr>
          <w:b/>
        </w:rPr>
        <w:t>Explanation of Fiscal Impact</w:t>
      </w:r>
    </w:p>
    <w:p w:rsidR="00C95F33" w:rsidRPr="006302D9" w:rsidRDefault="00C95F33" w:rsidP="00C95F33">
      <w:pPr>
        <w:rPr>
          <w:rFonts w:eastAsia="Calibri"/>
          <w:b/>
        </w:rPr>
      </w:pPr>
      <w:r w:rsidRPr="006302D9">
        <w:rPr>
          <w:rFonts w:eastAsia="Calibri"/>
          <w:b/>
        </w:rPr>
        <w:t>Updated for Additional Agency Response</w:t>
      </w:r>
    </w:p>
    <w:p w:rsidR="00C95F33" w:rsidRPr="006302D9" w:rsidRDefault="007A433E" w:rsidP="00C95F33">
      <w:pPr>
        <w:rPr>
          <w:b/>
        </w:rPr>
      </w:pPr>
      <w:sdt>
        <w:sdtPr>
          <w:rPr>
            <w:rFonts w:eastAsia="Calibri"/>
            <w:b/>
          </w:rPr>
          <w:id w:val="669460014"/>
          <w:placeholder>
            <w:docPart w:val="ADF7C3819C1C4A34BAF6E282A0D88D68"/>
          </w:placeholder>
        </w:sdtPr>
        <w:sdtEndPr/>
        <w:sdtContent>
          <w:sdt>
            <w:sdtPr>
              <w:rPr>
                <w:rFonts w:eastAsia="Calibri"/>
                <w:b/>
              </w:rPr>
              <w:alias w:val="Bill Action"/>
              <w:tag w:val="Bill Action"/>
              <w:id w:val="-241188043"/>
              <w:placeholder>
                <w:docPart w:val="543BC5C7B2BF466287AA25C8A141064F"/>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C95F33" w:rsidRPr="006302D9">
                <w:rPr>
                  <w:rFonts w:eastAsia="Calibri"/>
                  <w:b/>
                </w:rPr>
                <w:t xml:space="preserve">Introduced on </w:t>
              </w:r>
            </w:sdtContent>
          </w:sdt>
        </w:sdtContent>
      </w:sdt>
      <w:sdt>
        <w:sdtPr>
          <w:rPr>
            <w:rFonts w:eastAsia="Calibri"/>
            <w:b/>
          </w:rPr>
          <w:alias w:val="Date"/>
          <w:tag w:val="Date"/>
          <w:id w:val="526679726"/>
          <w:placeholder>
            <w:docPart w:val="879E3F1AF3264BF48944D34426A46A63"/>
          </w:placeholder>
          <w:date w:fullDate="2020-01-14T00:00:00Z">
            <w:dateFormat w:val="MMMM d, yyyy"/>
            <w:lid w:val="en-US"/>
            <w:storeMappedDataAs w:val="dateTime"/>
            <w:calendar w:val="gregorian"/>
          </w:date>
        </w:sdtPr>
        <w:sdtEndPr/>
        <w:sdtContent>
          <w:r w:rsidR="00C95F33" w:rsidRPr="006302D9">
            <w:rPr>
              <w:rFonts w:eastAsia="Calibri"/>
              <w:b/>
            </w:rPr>
            <w:t>January 14, 2020</w:t>
          </w:r>
        </w:sdtContent>
      </w:sdt>
    </w:p>
    <w:p w:rsidR="00C95F33" w:rsidRPr="006302D9" w:rsidRDefault="00C95F33" w:rsidP="00C95F33">
      <w:r w:rsidRPr="006302D9">
        <w:rPr>
          <w:b/>
        </w:rPr>
        <w:t>State Expenditure</w:t>
      </w:r>
    </w:p>
    <w:p w:rsidR="00C95F33" w:rsidRPr="006302D9" w:rsidRDefault="00C95F33"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302D9">
        <w:rPr>
          <w:sz w:val="22"/>
        </w:rPr>
        <w:t>The bill amends Section 59-67-210 so as to provide that a school bus may lawfully pass another school bus on a multilane highway.  The bill also repeals Section 59-67-515 relating to speed limits for public school buses.</w:t>
      </w:r>
    </w:p>
    <w:p w:rsidR="00C95F33" w:rsidRPr="006302D9" w:rsidRDefault="00C95F33"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302D9">
        <w:rPr>
          <w:b/>
          <w:sz w:val="22"/>
        </w:rPr>
        <w:t>Department of Public Safety.</w:t>
      </w:r>
      <w:r w:rsidRPr="006302D9">
        <w:rPr>
          <w:sz w:val="22"/>
        </w:rPr>
        <w:t xml:space="preserve">  </w:t>
      </w:r>
      <w:bookmarkStart w:id="0" w:name="_Hlk32995860"/>
      <w:r w:rsidRPr="006302D9">
        <w:rPr>
          <w:rFonts w:cs="Times New Roman"/>
          <w:sz w:val="22"/>
        </w:rPr>
        <w:t xml:space="preserve">The bill requires the department to perform activities that will be conducted in the normal course of department business.  As a result, this bill does not have an expenditure impact on the </w:t>
      </w:r>
      <w:r>
        <w:rPr>
          <w:rFonts w:cs="Times New Roman"/>
          <w:sz w:val="22"/>
        </w:rPr>
        <w:t>g</w:t>
      </w:r>
      <w:r w:rsidRPr="006302D9">
        <w:rPr>
          <w:rFonts w:cs="Times New Roman"/>
          <w:sz w:val="22"/>
        </w:rPr>
        <w:t xml:space="preserve">eneral </w:t>
      </w:r>
      <w:r>
        <w:rPr>
          <w:rFonts w:cs="Times New Roman"/>
          <w:sz w:val="22"/>
        </w:rPr>
        <w:t>f</w:t>
      </w:r>
      <w:r w:rsidRPr="006302D9">
        <w:rPr>
          <w:rFonts w:cs="Times New Roman"/>
          <w:sz w:val="22"/>
        </w:rPr>
        <w:t xml:space="preserve">und, </w:t>
      </w:r>
      <w:r>
        <w:rPr>
          <w:rFonts w:cs="Times New Roman"/>
          <w:sz w:val="22"/>
        </w:rPr>
        <w:t>o</w:t>
      </w:r>
      <w:r w:rsidRPr="006302D9">
        <w:rPr>
          <w:rFonts w:cs="Times New Roman"/>
          <w:sz w:val="22"/>
        </w:rPr>
        <w:t xml:space="preserve">ther </w:t>
      </w:r>
      <w:r>
        <w:rPr>
          <w:rFonts w:cs="Times New Roman"/>
          <w:sz w:val="22"/>
        </w:rPr>
        <w:t>funds, or f</w:t>
      </w:r>
      <w:r w:rsidRPr="006302D9">
        <w:rPr>
          <w:rFonts w:cs="Times New Roman"/>
          <w:sz w:val="22"/>
        </w:rPr>
        <w:t xml:space="preserve">ederal </w:t>
      </w:r>
      <w:r>
        <w:rPr>
          <w:rFonts w:cs="Times New Roman"/>
          <w:sz w:val="22"/>
        </w:rPr>
        <w:t>f</w:t>
      </w:r>
      <w:r w:rsidRPr="006302D9">
        <w:rPr>
          <w:rFonts w:cs="Times New Roman"/>
          <w:sz w:val="22"/>
        </w:rPr>
        <w:t>unds.</w:t>
      </w:r>
      <w:bookmarkEnd w:id="0"/>
      <w:r w:rsidRPr="006302D9">
        <w:rPr>
          <w:rFonts w:cs="Times New Roman"/>
          <w:sz w:val="22"/>
        </w:rPr>
        <w:t xml:space="preserve"> </w:t>
      </w:r>
    </w:p>
    <w:p w:rsidR="00C95F33" w:rsidRPr="006302D9" w:rsidRDefault="00C95F33"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1" w:name="_Hlk32999507"/>
      <w:r>
        <w:rPr>
          <w:rFonts w:cs="Times New Roman"/>
          <w:sz w:val="22"/>
        </w:rPr>
        <w:lastRenderedPageBreak/>
        <w:tab/>
      </w:r>
      <w:r w:rsidRPr="006302D9">
        <w:rPr>
          <w:rFonts w:cs="Times New Roman"/>
          <w:sz w:val="22"/>
        </w:rPr>
        <w:t>This fiscal impact statement has been updated based on a response from the Department of Public Safety.</w:t>
      </w:r>
      <w:bookmarkEnd w:id="1"/>
    </w:p>
    <w:p w:rsidR="00C95F33" w:rsidRPr="006302D9" w:rsidRDefault="00C95F33" w:rsidP="00C95F33">
      <w:pPr>
        <w:rPr>
          <w:b/>
        </w:rPr>
      </w:pPr>
      <w:r w:rsidRPr="006302D9">
        <w:rPr>
          <w:b/>
        </w:rPr>
        <w:t>Local Expenditure</w:t>
      </w:r>
    </w:p>
    <w:p w:rsidR="00C95F33" w:rsidRPr="006302D9" w:rsidRDefault="00C95F33"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302D9">
        <w:rPr>
          <w:rFonts w:cs="Times New Roman"/>
          <w:sz w:val="22"/>
        </w:rPr>
        <w:t>The Revenue and Fiscal Affairs Office anticipates this bill does not have an expenditure impact on local governments because the bill requires local law enforcement to perform activities that will be conducted in the normal course of department business.</w:t>
      </w:r>
    </w:p>
    <w:p w:rsidR="00C95F33" w:rsidRPr="006302D9" w:rsidRDefault="00C95F33" w:rsidP="00C95F33">
      <w:pPr>
        <w:rPr>
          <w:b/>
        </w:rPr>
      </w:pPr>
      <w:r w:rsidRPr="006302D9">
        <w:rPr>
          <w:rFonts w:eastAsia="Calibri"/>
          <w:b/>
        </w:rPr>
        <w:t xml:space="preserve">Introduced on </w:t>
      </w:r>
      <w:sdt>
        <w:sdtPr>
          <w:rPr>
            <w:rFonts w:eastAsia="Calibri"/>
            <w:b/>
          </w:rPr>
          <w:alias w:val="Date"/>
          <w:tag w:val="Date"/>
          <w:id w:val="1263956508"/>
          <w:placeholder>
            <w:docPart w:val="FAD93B26277A49A1A11F37E79A797AB3"/>
          </w:placeholder>
          <w:date w:fullDate="2020-01-14T00:00:00Z">
            <w:dateFormat w:val="MMMM d, yyyy"/>
            <w:lid w:val="en-US"/>
            <w:storeMappedDataAs w:val="dateTime"/>
            <w:calendar w:val="gregorian"/>
          </w:date>
        </w:sdtPr>
        <w:sdtEndPr/>
        <w:sdtContent>
          <w:r w:rsidRPr="006302D9">
            <w:rPr>
              <w:rFonts w:eastAsia="Calibri"/>
              <w:b/>
            </w:rPr>
            <w:t>January 14, 2020</w:t>
          </w:r>
        </w:sdtContent>
      </w:sdt>
    </w:p>
    <w:p w:rsidR="00C95F33" w:rsidRPr="006302D9" w:rsidRDefault="00C95F33" w:rsidP="00C95F33">
      <w:pPr>
        <w:rPr>
          <w:b/>
        </w:rPr>
      </w:pPr>
      <w:r w:rsidRPr="006302D9">
        <w:rPr>
          <w:b/>
        </w:rPr>
        <w:t>State Expenditure</w:t>
      </w:r>
    </w:p>
    <w:p w:rsidR="00C95F33" w:rsidRPr="006302D9" w:rsidRDefault="00C95F33"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302D9">
        <w:rPr>
          <w:sz w:val="22"/>
        </w:rPr>
        <w:t>The bill amends Section 59-67-210 so as to provide that a school bus may lawfully pass another school bus on a multilane highway.  The bill also repeals Section 59-67-515 relating to speed limits for public school buses.</w:t>
      </w:r>
    </w:p>
    <w:p w:rsidR="00C95F33" w:rsidRPr="006302D9" w:rsidRDefault="00C95F33"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302D9">
        <w:rPr>
          <w:b/>
          <w:sz w:val="22"/>
        </w:rPr>
        <w:t>Department of Public Safety.</w:t>
      </w:r>
      <w:r w:rsidRPr="006302D9">
        <w:rPr>
          <w:sz w:val="22"/>
        </w:rPr>
        <w:t xml:space="preserve">  </w:t>
      </w:r>
      <w:r w:rsidRPr="006302D9">
        <w:rPr>
          <w:rFonts w:cs="Times New Roman"/>
          <w:sz w:val="22"/>
        </w:rPr>
        <w:t>The expenditure impact of this bill is pending, contingent upon a response from the agency.</w:t>
      </w:r>
    </w:p>
    <w:p w:rsidR="00C95F33" w:rsidRPr="006302D9" w:rsidRDefault="00C95F33" w:rsidP="00C95F33">
      <w:pPr>
        <w:rPr>
          <w:b/>
        </w:rPr>
      </w:pPr>
      <w:r w:rsidRPr="006302D9">
        <w:rPr>
          <w:b/>
        </w:rPr>
        <w:t>Local Expenditure</w:t>
      </w:r>
    </w:p>
    <w:p w:rsidR="00C95F33" w:rsidRPr="006302D9" w:rsidRDefault="00C95F33"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6302D9">
        <w:rPr>
          <w:rFonts w:cs="Times New Roman"/>
          <w:sz w:val="22"/>
        </w:rPr>
        <w:t>The expenditure impact of this bill is pending, contingent upon a response from local governments.</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95F33" w:rsidRP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33" w:rsidRDefault="00C95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5F33" w:rsidSect="00C95F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BE7" w:rsidRDefault="00F11B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EA1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59</w:t>
      </w:r>
      <w:r w:rsidR="008915F3">
        <w:noBreakHyphen/>
      </w:r>
      <w:r>
        <w:t>67</w:t>
      </w:r>
      <w:r w:rsidR="008915F3">
        <w:noBreakHyphen/>
      </w:r>
      <w:r>
        <w:t>210, CODE OF LAWS OF SOUTH CAROLINA, 1976, RELATING TO THE UNLAWFUL PASSING OF A SCHOOL BUS BY ANOTHER SCHOOL BUS, SO AS TO PROVIDE THAT A SCHOOL BUS MAY LAWFULLY PASS ANOTHER SCHOOL BUS ON A MULTILANE HIGHWAY; AND TO REPEAL SECTION 59</w:t>
      </w:r>
      <w:r w:rsidR="008915F3">
        <w:noBreakHyphen/>
      </w:r>
      <w:r>
        <w:t>67</w:t>
      </w:r>
      <w:r w:rsidR="008915F3">
        <w:noBreakHyphen/>
      </w:r>
      <w:r>
        <w:t>515 RELATING TO SPEED LIMITS FOR PUBLIC SCHOOL BUSES.</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EA1CEC" w:rsidRDefault="00EA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CEC" w:rsidRDefault="00EA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CEC" w:rsidRDefault="00EA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54CC">
        <w:t>Section 59</w:t>
      </w:r>
      <w:r w:rsidR="008915F3">
        <w:noBreakHyphen/>
      </w:r>
      <w:r w:rsidR="00D154CC">
        <w:t>67</w:t>
      </w:r>
      <w:r w:rsidR="008915F3">
        <w:noBreakHyphen/>
      </w:r>
      <w:r w:rsidR="00D154CC">
        <w:t>210 of the 1976 Code is amended to read:</w:t>
      </w:r>
    </w:p>
    <w:p w:rsidR="00D154CC" w:rsidRDefault="00D1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4CC" w:rsidRDefault="00D1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915F3">
        <w:noBreakHyphen/>
      </w:r>
      <w:r>
        <w:t>67</w:t>
      </w:r>
      <w:r w:rsidR="008915F3">
        <w:noBreakHyphen/>
      </w:r>
      <w:r>
        <w:t>210.</w:t>
      </w:r>
      <w:r>
        <w:tab/>
      </w:r>
      <w:r w:rsidRPr="003C2C71">
        <w:t xml:space="preserve">It shall be unlawful for any person operating a school bus to pass another school bus unless the lead bus is in a stopped position and the driver of the lead bus has </w:t>
      </w:r>
      <w:r w:rsidRPr="008915F3">
        <w:t>signalled</w:t>
      </w:r>
      <w:r w:rsidRPr="003C2C71">
        <w:t xml:space="preserve"> to the operator of the bus in the rear that it is safe to pass. </w:t>
      </w:r>
      <w:r>
        <w:rPr>
          <w:u w:val="single"/>
        </w:rPr>
        <w:t>However, a school bus may pass another school bus on a multilane highway.</w:t>
      </w:r>
      <w:r>
        <w:t xml:space="preserve"> </w:t>
      </w:r>
      <w:r w:rsidRPr="003C2C71">
        <w:t>Any person violating the provisions of this section shall be guilty of a misdemeanor and, upon conviction, shall be fined the sum of one hundred dollars or be imprisoned for a term of thirty days.</w:t>
      </w:r>
      <w:r>
        <w:t>”</w:t>
      </w:r>
    </w:p>
    <w:p w:rsidR="00D154CC" w:rsidRDefault="00D1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4CC" w:rsidRDefault="00D15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8915F3">
        <w:noBreakHyphen/>
      </w:r>
      <w:r>
        <w:t>67</w:t>
      </w:r>
      <w:r w:rsidR="008915F3">
        <w:noBreakHyphen/>
      </w:r>
      <w:r>
        <w:t>515 of the 1976 Code is repealed.</w:t>
      </w:r>
    </w:p>
    <w:p w:rsidR="00EA1CEC" w:rsidRDefault="00EA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CEC" w:rsidRDefault="00EA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54CC">
        <w:t>3</w:t>
      </w:r>
      <w:r>
        <w:t>.</w:t>
      </w:r>
      <w:r>
        <w:tab/>
        <w:t>This act takes effect upon approval by the Governor.</w:t>
      </w:r>
    </w:p>
    <w:p w:rsidR="007733CB" w:rsidRDefault="008915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33E" w:rsidRDefault="007A433E" w:rsidP="007A433E">
      <w:pPr>
        <w:suppressAutoHyphens/>
      </w:pPr>
    </w:p>
    <w:sectPr w:rsidR="007A433E" w:rsidSect="00C95F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F33" w:rsidRDefault="00C95F33" w:rsidP="009F0C77">
      <w:r>
        <w:separator/>
      </w:r>
    </w:p>
  </w:endnote>
  <w:endnote w:type="continuationSeparator" w:id="0">
    <w:p w:rsidR="00C95F33" w:rsidRDefault="00C95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ED574D-4AA7-4F53-A333-A0BAC34C39A6}"/>
    <w:embedBold r:id="rId2" w:fontKey="{975AFB43-EAC8-41FF-9621-2F4B80C8DE33}"/>
  </w:font>
  <w:font w:name="Calibri">
    <w:panose1 w:val="020F0502020204030204"/>
    <w:charset w:val="00"/>
    <w:family w:val="swiss"/>
    <w:pitch w:val="variable"/>
    <w:sig w:usb0="E0002AFF" w:usb1="C000247B" w:usb2="00000009" w:usb3="00000000" w:csb0="000001FF" w:csb1="00000000"/>
    <w:embedRegular r:id="rId3" w:fontKey="{7CCC8D18-3609-4DDE-A4DD-685CB2BC63B9}"/>
    <w:embedBold r:id="rId4" w:fontKey="{9B05CC8B-0F53-4951-86DE-56B3FB8581C7}"/>
  </w:font>
  <w:font w:name="Segoe UI">
    <w:panose1 w:val="020B0502040204020203"/>
    <w:charset w:val="00"/>
    <w:family w:val="swiss"/>
    <w:pitch w:val="variable"/>
    <w:sig w:usb0="E4002EFF" w:usb1="C000E47F" w:usb2="00000009" w:usb3="00000000" w:csb0="000001FF" w:csb1="00000000"/>
    <w:embedRegular r:id="rId5" w:fontKey="{5A4DDCF5-1636-4C48-8C99-C864117832C1}"/>
  </w:font>
  <w:font w:name="Cambria">
    <w:panose1 w:val="02040503050406030204"/>
    <w:charset w:val="00"/>
    <w:family w:val="roman"/>
    <w:pitch w:val="variable"/>
    <w:sig w:usb0="E00006FF" w:usb1="420024FF" w:usb2="02000000" w:usb3="00000000" w:csb0="0000019F" w:csb1="00000000"/>
    <w:embedRegular r:id="rId6" w:fontKey="{12E721D6-0F88-4493-B5EA-5EEC9593F8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3" w:rsidRPr="00F11BE7" w:rsidRDefault="00C95F33" w:rsidP="00F11BE7">
    <w:pPr>
      <w:pStyle w:val="Footer"/>
      <w:tabs>
        <w:tab w:val="clear" w:pos="4680"/>
        <w:tab w:val="clear" w:pos="9360"/>
        <w:tab w:val="center" w:pos="2995"/>
      </w:tabs>
      <w:spacing w:before="120"/>
    </w:pPr>
    <w:r>
      <w:t>[4694-</w:t>
    </w:r>
    <w:r>
      <w:fldChar w:fldCharType="begin"/>
    </w:r>
    <w:r>
      <w:instrText xml:space="preserve"> PAGE  \* MERGEFORMAT </w:instrText>
    </w:r>
    <w:r>
      <w:fldChar w:fldCharType="separate"/>
    </w:r>
    <w:r w:rsidR="007A433E">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3" w:rsidRPr="00F11BE7" w:rsidRDefault="00C95F33" w:rsidP="00F11BE7">
    <w:pPr>
      <w:pStyle w:val="Footer"/>
      <w:tabs>
        <w:tab w:val="clear" w:pos="4680"/>
        <w:tab w:val="clear" w:pos="9360"/>
        <w:tab w:val="center" w:pos="2995"/>
      </w:tabs>
      <w:spacing w:before="120"/>
    </w:pPr>
    <w:r>
      <w:t>[4694]</w:t>
    </w:r>
    <w:r>
      <w:tab/>
    </w:r>
    <w:r>
      <w:fldChar w:fldCharType="begin"/>
    </w:r>
    <w:r>
      <w:instrText xml:space="preserve"> PAGE  \* MERGEFORMAT </w:instrText>
    </w:r>
    <w:r>
      <w:fldChar w:fldCharType="separate"/>
    </w:r>
    <w:r w:rsidR="007A43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F33" w:rsidRDefault="00C95F33" w:rsidP="009F0C77">
      <w:r>
        <w:separator/>
      </w:r>
    </w:p>
  </w:footnote>
  <w:footnote w:type="continuationSeparator" w:id="0">
    <w:p w:rsidR="00C95F33" w:rsidRDefault="00C95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5CM20"/>
    <w:docVar w:name="CoverBillType" w:val="b"/>
    <w:docVar w:name="DocPath" w:val="L:\Council\bills\GT\5745CM20.DOCX"/>
    <w:docVar w:name="dvBillNumber" w:val="4694"/>
    <w:docVar w:name="dvBillNumberPrefix" w:val="H. "/>
    <w:docVar w:name="dvOriginalBody" w:val="House"/>
    <w:docVar w:name="dvSteno" w:val="GT"/>
    <w:docVar w:name="NameofBody" w:val="h"/>
    <w:docVar w:name="vGroup2" w:val="Council"/>
  </w:docVars>
  <w:rsids>
    <w:rsidRoot w:val="00EA1CE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C2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33CB"/>
    <w:rsid w:val="007A433E"/>
    <w:rsid w:val="007A70AE"/>
    <w:rsid w:val="008362E8"/>
    <w:rsid w:val="0085786E"/>
    <w:rsid w:val="008915F3"/>
    <w:rsid w:val="008A1768"/>
    <w:rsid w:val="008A489F"/>
    <w:rsid w:val="008F0F33"/>
    <w:rsid w:val="008F4429"/>
    <w:rsid w:val="00901C5C"/>
    <w:rsid w:val="0094021A"/>
    <w:rsid w:val="009B44AF"/>
    <w:rsid w:val="009C6A0B"/>
    <w:rsid w:val="009D6B93"/>
    <w:rsid w:val="009F0C77"/>
    <w:rsid w:val="009F4DD1"/>
    <w:rsid w:val="00A02543"/>
    <w:rsid w:val="00A41684"/>
    <w:rsid w:val="00A64E80"/>
    <w:rsid w:val="00A72BCD"/>
    <w:rsid w:val="00A741D9"/>
    <w:rsid w:val="00A833AB"/>
    <w:rsid w:val="00A9007A"/>
    <w:rsid w:val="00A9741D"/>
    <w:rsid w:val="00AC34A2"/>
    <w:rsid w:val="00AD1C9A"/>
    <w:rsid w:val="00AD4B17"/>
    <w:rsid w:val="00B412D4"/>
    <w:rsid w:val="00BE3C22"/>
    <w:rsid w:val="00C0345E"/>
    <w:rsid w:val="00C31C95"/>
    <w:rsid w:val="00C3483A"/>
    <w:rsid w:val="00C74E9D"/>
    <w:rsid w:val="00C826DD"/>
    <w:rsid w:val="00C82FD3"/>
    <w:rsid w:val="00C92819"/>
    <w:rsid w:val="00C95F33"/>
    <w:rsid w:val="00CC6B7B"/>
    <w:rsid w:val="00CD2089"/>
    <w:rsid w:val="00D154CC"/>
    <w:rsid w:val="00D73A67"/>
    <w:rsid w:val="00D970A9"/>
    <w:rsid w:val="00DF3845"/>
    <w:rsid w:val="00E41911"/>
    <w:rsid w:val="00E44B57"/>
    <w:rsid w:val="00E92EEF"/>
    <w:rsid w:val="00EA1CEC"/>
    <w:rsid w:val="00EF2368"/>
    <w:rsid w:val="00F11BE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805E6F-FF90-4AB5-A555-341ED748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C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C5C"/>
    <w:rPr>
      <w:rFonts w:ascii="Segoe UI" w:eastAsia="Times New Roman" w:hAnsi="Segoe UI" w:cs="Segoe UI"/>
      <w:sz w:val="18"/>
      <w:szCs w:val="18"/>
    </w:rPr>
  </w:style>
  <w:style w:type="paragraph" w:styleId="NoSpacing">
    <w:name w:val="No Spacing"/>
    <w:uiPriority w:val="1"/>
    <w:qFormat/>
    <w:rsid w:val="00C95F3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F7C3819C1C4A34BAF6E282A0D88D68"/>
        <w:category>
          <w:name w:val="General"/>
          <w:gallery w:val="placeholder"/>
        </w:category>
        <w:types>
          <w:type w:val="bbPlcHdr"/>
        </w:types>
        <w:behaviors>
          <w:behavior w:val="content"/>
        </w:behaviors>
        <w:guid w:val="{0B6B3168-E049-4A08-BCDA-6D7840428721}"/>
      </w:docPartPr>
      <w:docPartBody>
        <w:p w:rsidR="005922C8" w:rsidRDefault="005922C8" w:rsidP="005922C8">
          <w:pPr>
            <w:pStyle w:val="ADF7C3819C1C4A34BAF6E282A0D88D68"/>
          </w:pPr>
          <w:r w:rsidRPr="00AB1D74">
            <w:rPr>
              <w:rStyle w:val="PlaceholderText"/>
            </w:rPr>
            <w:t>Click here to enter text.</w:t>
          </w:r>
        </w:p>
      </w:docPartBody>
    </w:docPart>
    <w:docPart>
      <w:docPartPr>
        <w:name w:val="543BC5C7B2BF466287AA25C8A141064F"/>
        <w:category>
          <w:name w:val="General"/>
          <w:gallery w:val="placeholder"/>
        </w:category>
        <w:types>
          <w:type w:val="bbPlcHdr"/>
        </w:types>
        <w:behaviors>
          <w:behavior w:val="content"/>
        </w:behaviors>
        <w:guid w:val="{BF993956-D689-4E95-B129-F0F33A7E0AF3}"/>
      </w:docPartPr>
      <w:docPartBody>
        <w:p w:rsidR="005922C8" w:rsidRDefault="005922C8" w:rsidP="005922C8">
          <w:pPr>
            <w:pStyle w:val="543BC5C7B2BF466287AA25C8A141064F"/>
          </w:pPr>
          <w:r>
            <w:rPr>
              <w:rFonts w:ascii="Times New Roman" w:eastAsia="Calibri" w:hAnsi="Times New Roman" w:cs="Times New Roman"/>
              <w:color w:val="808080" w:themeColor="background1" w:themeShade="80"/>
            </w:rPr>
            <w:t xml:space="preserve"> Choose bill action.</w:t>
          </w:r>
        </w:p>
      </w:docPartBody>
    </w:docPart>
    <w:docPart>
      <w:docPartPr>
        <w:name w:val="879E3F1AF3264BF48944D34426A46A63"/>
        <w:category>
          <w:name w:val="General"/>
          <w:gallery w:val="placeholder"/>
        </w:category>
        <w:types>
          <w:type w:val="bbPlcHdr"/>
        </w:types>
        <w:behaviors>
          <w:behavior w:val="content"/>
        </w:behaviors>
        <w:guid w:val="{708F1C7B-5055-430C-9D2F-44C3F9D48EE5}"/>
      </w:docPartPr>
      <w:docPartBody>
        <w:p w:rsidR="005922C8" w:rsidRDefault="005922C8" w:rsidP="005922C8">
          <w:pPr>
            <w:pStyle w:val="879E3F1AF3264BF48944D34426A46A63"/>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
      <w:docPartPr>
        <w:name w:val="FAD93B26277A49A1A11F37E79A797AB3"/>
        <w:category>
          <w:name w:val="General"/>
          <w:gallery w:val="placeholder"/>
        </w:category>
        <w:types>
          <w:type w:val="bbPlcHdr"/>
        </w:types>
        <w:behaviors>
          <w:behavior w:val="content"/>
        </w:behaviors>
        <w:guid w:val="{AB50982D-8EC9-4C97-AA82-F296D9952FB3}"/>
      </w:docPartPr>
      <w:docPartBody>
        <w:p w:rsidR="005922C8" w:rsidRDefault="005922C8" w:rsidP="005922C8">
          <w:pPr>
            <w:pStyle w:val="FAD93B26277A49A1A11F37E79A797AB3"/>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2C8"/>
    <w:rsid w:val="00592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2C8"/>
    <w:rPr>
      <w:color w:val="808080"/>
    </w:rPr>
  </w:style>
  <w:style w:type="paragraph" w:customStyle="1" w:styleId="ADF7C3819C1C4A34BAF6E282A0D88D68">
    <w:name w:val="ADF7C3819C1C4A34BAF6E282A0D88D68"/>
    <w:rsid w:val="005922C8"/>
  </w:style>
  <w:style w:type="paragraph" w:customStyle="1" w:styleId="543BC5C7B2BF466287AA25C8A141064F">
    <w:name w:val="543BC5C7B2BF466287AA25C8A141064F"/>
    <w:rsid w:val="005922C8"/>
  </w:style>
  <w:style w:type="paragraph" w:customStyle="1" w:styleId="879E3F1AF3264BF48944D34426A46A63">
    <w:name w:val="879E3F1AF3264BF48944D34426A46A63"/>
    <w:rsid w:val="005922C8"/>
  </w:style>
  <w:style w:type="paragraph" w:customStyle="1" w:styleId="FAD93B26277A49A1A11F37E79A797AB3">
    <w:name w:val="FAD93B26277A49A1A11F37E79A797AB3"/>
    <w:rsid w:val="005922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D28F0-F259-4A3D-A13E-3C66722C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C6B42EB8.dotm</Template>
  <TotalTime>0</TotalTime>
  <Pages>3</Pages>
  <Words>547</Words>
  <Characters>2743</Characters>
  <Application>Microsoft Office Word</Application>
  <DocSecurity>0</DocSecurity>
  <Lines>101</Lines>
  <Paragraphs>39</Paragraphs>
  <ScaleCrop>false</ScaleCrop>
  <HeadingPairs>
    <vt:vector size="2" baseType="variant">
      <vt:variant>
        <vt:lpstr>Title</vt:lpstr>
      </vt:variant>
      <vt:variant>
        <vt:i4>1</vt:i4>
      </vt:variant>
    </vt:vector>
  </HeadingPairs>
  <TitlesOfParts>
    <vt:vector size="1" baseType="lpstr">
      <vt:lpstr>2019-2020 Bill 4694: Subject not yet available - South Carolina Legislature Online</vt:lpstr>
    </vt:vector>
  </TitlesOfParts>
  <Company>LPITS</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4694 Text of Previous Version (Feb. 26, 2020) - South Carolina Legislature Online</dc:title>
  <dc:creator>Gwen Thurmond</dc:creator>
  <cp:lastModifiedBy>Danny Crook</cp:lastModifiedBy>
  <cp:revision>2</cp:revision>
  <cp:lastPrinted>2019-11-18T21:57:00Z</cp:lastPrinted>
  <dcterms:created xsi:type="dcterms:W3CDTF">2020-02-26T21:42:00Z</dcterms:created>
  <dcterms:modified xsi:type="dcterms:W3CDTF">2020-02-26T21:42:00Z</dcterms:modified>
</cp:coreProperties>
</file>