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64A2" w:rsidRP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right" w:pos="5933"/>
        </w:tabs>
        <w:suppressAutoHyphens/>
      </w:pPr>
      <w:r>
        <w:tab/>
      </w:r>
      <w:r>
        <w:rPr>
          <w:b/>
          <w:sz w:val="36"/>
        </w:rPr>
        <w:t>H. 4696</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Chellis, Taylor, Felder, Davis and Robinson</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4696) to amend Section 56</w:t>
      </w:r>
      <w:r>
        <w:noBreakHyphen/>
        <w:t>5</w:t>
      </w:r>
      <w:r>
        <w:noBreakHyphen/>
        <w:t>2780, Code of Laws of South Carolina, 1976, relating to penalties associated with unlawfully passing a stopped school bus, etc., respectfully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tab/>
        <w:t>Amend the bill, as and if amended, Section 56</w:t>
      </w:r>
      <w:r w:rsidRPr="00D464A2">
        <w:noBreakHyphen/>
        <w:t>5</w:t>
      </w:r>
      <w:r w:rsidRPr="00D464A2">
        <w:noBreakHyphen/>
        <w:t>2780, as contained in SECTION 1, by adding the following appropriately lettered subsections at the end to read: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t>/</w:t>
      </w:r>
      <w:r w:rsidRPr="00D464A2">
        <w:tab/>
        <w:t>(</w:t>
      </w:r>
      <w:bookmarkStart w:id="0" w:name="temp"/>
      <w:bookmarkEnd w:id="0"/>
      <w:r w:rsidRPr="00D464A2">
        <w:rPr>
          <w:rFonts w:eastAsia="Calibri"/>
          <w:szCs w:val="22"/>
        </w:rPr>
        <w:t xml:space="preserve"> )</w:t>
      </w:r>
      <w:r w:rsidRPr="00D464A2">
        <w:rPr>
          <w:rFonts w:eastAsia="Calibri"/>
          <w:szCs w:val="22"/>
        </w:rPr>
        <w:tab/>
        <w:t>All fines collected pursuant to this section shall be received and administered by the South Carolina Department of Education for the purchase of digital recording devices mounted on school buses as provided in Section 56</w:t>
      </w:r>
      <w:r w:rsidRPr="00D464A2">
        <w:rPr>
          <w:rFonts w:eastAsia="Calibri"/>
          <w:szCs w:val="22"/>
        </w:rPr>
        <w:noBreakHyphen/>
        <w:t>5</w:t>
      </w:r>
      <w:r w:rsidRPr="00D464A2">
        <w:rPr>
          <w:rFonts w:eastAsia="Calibri"/>
          <w:szCs w:val="22"/>
        </w:rPr>
        <w:noBreakHyphen/>
        <w:t xml:space="preserve">2770 and school bus extended stop arms.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rPr>
          <w:rFonts w:eastAsia="Calibri"/>
          <w:szCs w:val="22"/>
        </w:rPr>
        <w:tab/>
        <w:t>( )</w:t>
      </w:r>
      <w:r w:rsidRPr="00D464A2">
        <w:rPr>
          <w:rFonts w:eastAsia="Calibri"/>
          <w:szCs w:val="22"/>
        </w:rPr>
        <w:tab/>
        <w:t>The month of August of each year is declared “School Bus Safety Month” in South Carolina.</w:t>
      </w:r>
      <w:r w:rsidRPr="00D464A2">
        <w:rPr>
          <w:rFonts w:eastAsia="Calibri"/>
          <w:szCs w:val="22"/>
        </w:rPr>
        <w:tab/>
        <w: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rPr>
          <w:rFonts w:eastAsia="Calibri"/>
          <w:szCs w:val="22"/>
        </w:rPr>
        <w:tab/>
        <w:t>Amend the bill further by striking SECTION 3 in its entirety and inserting:</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rPr>
          <w:rFonts w:eastAsia="Calibri"/>
          <w:szCs w:val="22"/>
        </w:rPr>
        <w:tab/>
        <w:t>/</w:t>
      </w: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This act takes effect ninety days after approval by the Governor.</w:t>
      </w:r>
      <w:r w:rsidRPr="00D464A2">
        <w:rPr>
          <w:rFonts w:eastAsia="Calibri"/>
          <w:szCs w:val="22"/>
          <w:u w:color="000000"/>
        </w:rPr>
        <w:tab/>
        <w:t>/</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lastRenderedPageBreak/>
        <w:tab/>
        <w:t>Renumber sections to conform.</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tab/>
        <w:t>Amend title to conform.</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Explanation of Fiscal Impact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Amended by House Education and Public Works on February 25,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w:t>
      </w:r>
      <w:r w:rsidRPr="00D464A2">
        <w:rPr>
          <w:szCs w:val="22"/>
        </w:rPr>
        <w:lastRenderedPageBreak/>
        <w:t>imprisonment for not less than one year nor more than five years 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The bill requires the department to perform activities that will be conducted in the normal course of agency business.  As a result, this bill does not have an expenditure impact on the general fund, federal funds, or other funds.  This section of the fiscal impact has been updated to include a response from the agency.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b/>
          <w:szCs w:val="22"/>
        </w:rPr>
        <w:t xml:space="preserve">State Department of Education.  </w:t>
      </w:r>
      <w:r w:rsidRPr="00D464A2">
        <w:rPr>
          <w:rFonts w:eastAsiaTheme="minorHAnsi"/>
          <w:szCs w:val="22"/>
        </w:rPr>
        <w:t>The State Department of Education indicates that any expenses associated with overruling the decision on placement of a student school bus stop can be managed within current appropriations.  Additionally, we anticipate that the agency will be able to utilize the funds for recording devices and extended stop arms for school buses with existing staff.  Therefore, the amended bill will have no expenditure impact on the State Department of Education.</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Pr="00743AA9">
        <w:rPr>
          <w:rFonts w:eastAsiaTheme="minorHAnsi" w:cstheme="minorBidi"/>
          <w:b/>
          <w:bCs/>
          <w:szCs w:val="22"/>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 xml:space="preserve">South Carolina law currently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the amended bill will shift the $27,258 in other funds revenue from fines collected by local law enforcement to the State Department of Education for the purchase of digital recording devices to be mounted on school buses and for school bus extended stop arms.  The number of buses to be </w:t>
      </w:r>
      <w:r w:rsidRPr="00D464A2">
        <w:rPr>
          <w:rFonts w:eastAsiaTheme="minorHAnsi"/>
          <w:szCs w:val="22"/>
        </w:rPr>
        <w:lastRenderedPageBreak/>
        <w:t>equipped with digital recording devices and extended stop arms is dependent upon the actual amount of revenue allocated to the State Department of Education for this purpose in FY 2020-21 and the cost of the digital recording devices and stop arms.  The remaining $32,080 in court fees will continue to be continue to be collected by local law enforcement and allocated by the State Treasurer according to applicable formulas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Updated for Additional Agency Response on February 24,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Introduced on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imprisonment for not less than one year nor more than five years </w:t>
      </w:r>
      <w:r w:rsidRPr="00D464A2">
        <w:rPr>
          <w:szCs w:val="22"/>
        </w:rPr>
        <w:lastRenderedPageBreak/>
        <w:t>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The bill requires the department to perform activities that will be conducted in the normal course of agency business.  As a result, this bill does not have an expenditure impact on the general fund, federal funds, or other funds.  This section of the fiscal impact has been updated to include a response from the agency.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 xml:space="preserve">State Department of Education.  </w:t>
      </w:r>
      <w:r w:rsidRPr="00D464A2">
        <w:rPr>
          <w:szCs w:val="22"/>
        </w:rPr>
        <w:t xml:space="preserve">The State Department of Education indicates that any expenses associated with overruling the decision on placement of a student school bus stop can be managed within current appropriations.  Therefore, this bill will have no expenditure impact on the agency.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Pr="00743AA9">
        <w:rPr>
          <w:rFonts w:eastAsiaTheme="minorHAnsi" w:cstheme="minorBidi"/>
          <w:b/>
          <w:bCs/>
          <w:szCs w:val="22"/>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South Carolina law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other funds revenue will increase by $59,338 in FY 2020-21.</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Introduced on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w:t>
      </w:r>
      <w:r w:rsidRPr="00D464A2">
        <w:rPr>
          <w:szCs w:val="22"/>
        </w:rPr>
        <w:lastRenderedPageBreak/>
        <w:t>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imprisonment for not less than one year nor more than five years 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This section of the fiscal impact statement is pending, contingent upon a response from DOC.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 xml:space="preserve">State Department of Education.  </w:t>
      </w:r>
      <w:r w:rsidRPr="00D464A2">
        <w:rPr>
          <w:szCs w:val="22"/>
        </w:rPr>
        <w:t xml:space="preserve">The State Department of Education indicates that any expenses associated with overruling the decision on placement of a student school bus stop can be managed </w:t>
      </w:r>
      <w:r w:rsidRPr="00D464A2">
        <w:rPr>
          <w:szCs w:val="22"/>
        </w:rPr>
        <w:lastRenderedPageBreak/>
        <w:t xml:space="preserve">within current appropriations.  Therefore, this bill will have no expenditure impact on the agency.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00743AA9">
        <w:rPr>
          <w:b/>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South Carolina law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other funds revenue will increase by $59,338 in FY 2020-21.</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64A2" w:rsidRP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4A2" w:rsidSect="00D464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5862" w:rsidRDefault="003A5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F14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F61A5">
        <w:noBreakHyphen/>
      </w:r>
      <w:r>
        <w:t>5</w:t>
      </w:r>
      <w:r w:rsidR="009F61A5">
        <w:noBreakHyphen/>
      </w:r>
      <w:r>
        <w:t>2780, CODE OF LAWS OF SOUTH CAROLINA, 1976, RELATING TO PENALTIES ASSOCIATED WITH UNLAWFULLY PASSING A STOPPED SCHOOL BUS, SO AS TO REVISE THE PENALTIES</w:t>
      </w:r>
      <w:r w:rsidR="00B62E9B">
        <w:t xml:space="preserve"> AND MAKE TECHNICAL CHANGES</w:t>
      </w:r>
      <w:r>
        <w:t>; AND BY ADDING SECTION 59</w:t>
      </w:r>
      <w:r w:rsidR="009F61A5">
        <w:noBreakHyphen/>
      </w:r>
      <w:r>
        <w:t>67</w:t>
      </w:r>
      <w:r w:rsidR="009F61A5">
        <w:noBreakHyphen/>
      </w:r>
      <w:r w:rsidR="0091429A">
        <w:t>512</w:t>
      </w:r>
      <w:r>
        <w:t xml:space="preserve"> SO AS TO PROVIDE THE STATE SUPERINTENDENT OF EDUCATION MAY OVERRULE THE DECISION OF A LOCAL SCHOOL DISTRICT REGARDING THE PLACEMENT OF CERTAIN STUDENT SCHOOL BUS STOPS.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6AC">
        <w:t>Section 56</w:t>
      </w:r>
      <w:r w:rsidR="009F61A5">
        <w:noBreakHyphen/>
      </w:r>
      <w:r w:rsidR="008E16AC">
        <w:t>5</w:t>
      </w:r>
      <w:r w:rsidR="009F61A5">
        <w:noBreakHyphen/>
      </w:r>
      <w:r w:rsidR="008E16AC">
        <w:t>2780 of the 1976 Code is amended to read:</w:t>
      </w:r>
    </w:p>
    <w:p w:rsidR="008E16AC"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5D" w:rsidRDefault="008E16AC"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F61A5">
        <w:noBreakHyphen/>
      </w:r>
      <w:r>
        <w:t>5</w:t>
      </w:r>
      <w:r w:rsidR="009F61A5">
        <w:noBreakHyphen/>
      </w:r>
      <w:r>
        <w:t>2780.</w:t>
      </w:r>
      <w:r>
        <w:tab/>
      </w:r>
      <w:r w:rsidR="00CB095D">
        <w:t>(A)</w:t>
      </w:r>
      <w:r w:rsidR="00CB095D">
        <w:tab/>
      </w:r>
      <w:r w:rsidR="00CB095D" w:rsidRPr="00D8036C">
        <w:t>A driver of a vehicle violating Section 56</w:t>
      </w:r>
      <w:r w:rsidR="009F61A5">
        <w:noBreakHyphen/>
      </w:r>
      <w:r w:rsidR="00CB095D" w:rsidRPr="00D8036C">
        <w:t>5</w:t>
      </w:r>
      <w:r w:rsidR="009F61A5">
        <w:noBreakHyphen/>
      </w:r>
      <w:r w:rsidR="00CB095D" w:rsidRPr="00D8036C">
        <w:t>2770 (A) or (C) is guilty of a misdemeanor and, upon conviction</w:t>
      </w:r>
      <w:r w:rsidR="00CB095D" w:rsidRPr="00BC75EB">
        <w:rPr>
          <w:strike/>
        </w:rPr>
        <w:t>, entry of a plea of guilty or nolo contendere, or forfeiture of bail</w:t>
      </w:r>
      <w:r w:rsidR="00CB095D" w:rsidRPr="00D8036C">
        <w:t xml:space="preserve"> for a first offense</w:t>
      </w:r>
      <w:r w:rsidR="00BC75EB" w:rsidRPr="00BC75EB">
        <w:rPr>
          <w:u w:val="single"/>
        </w:rPr>
        <w:t>,</w:t>
      </w:r>
      <w:r w:rsidR="00CB095D" w:rsidRPr="00D8036C">
        <w:t xml:space="preserve"> must be fined not less than </w:t>
      </w:r>
      <w:r w:rsidR="00CB095D" w:rsidRPr="00CB095D">
        <w:rPr>
          <w:strike/>
        </w:rPr>
        <w:t>five hundred</w:t>
      </w:r>
      <w:r w:rsidR="00CB095D" w:rsidRPr="00D8036C">
        <w:t xml:space="preserve"> </w:t>
      </w:r>
      <w:r w:rsidR="00CB095D">
        <w:rPr>
          <w:u w:val="single"/>
        </w:rPr>
        <w:t>one thousand</w:t>
      </w:r>
      <w:r w:rsidR="00CB095D">
        <w:t xml:space="preserve"> </w:t>
      </w:r>
      <w:r w:rsidR="00CB095D" w:rsidRPr="00D8036C">
        <w:t xml:space="preserve">dollars </w:t>
      </w:r>
      <w:r w:rsidR="00CB095D" w:rsidRPr="00CB095D">
        <w:rPr>
          <w:strike/>
        </w:rPr>
        <w:t>or</w:t>
      </w:r>
      <w:r w:rsidR="00CB095D" w:rsidRPr="00D8036C">
        <w:t xml:space="preserve"> </w:t>
      </w:r>
      <w:r w:rsidR="00CB095D">
        <w:rPr>
          <w:u w:val="single"/>
        </w:rPr>
        <w:t>and not more than two thousand dollars and</w:t>
      </w:r>
      <w:r w:rsidR="00CB095D">
        <w:t xml:space="preserve"> </w:t>
      </w:r>
      <w:r w:rsidR="00CB095D"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9F61A5">
        <w:noBreakHyphen/>
      </w:r>
      <w:r w:rsidR="00CB095D" w:rsidRPr="00D8036C">
        <w:t>5</w:t>
      </w:r>
      <w:r w:rsidR="009F61A5">
        <w:noBreakHyphen/>
      </w:r>
      <w:r w:rsidR="00CB095D" w:rsidRPr="00D8036C">
        <w:t>2770 (A) or</w:t>
      </w:r>
      <w:r w:rsidR="00CB095D">
        <w:t xml:space="preserve"> (C) may be tried in </w:t>
      </w:r>
      <w:r w:rsidR="00CB095D" w:rsidRPr="0091429A">
        <w:rPr>
          <w:strike/>
        </w:rPr>
        <w:t>magistrate</w:t>
      </w:r>
      <w:r w:rsidR="009F61A5" w:rsidRPr="009F61A5">
        <w:rPr>
          <w:strike/>
        </w:rPr>
        <w:t>’</w:t>
      </w:r>
      <w:r w:rsidR="00CB095D" w:rsidRPr="0091429A">
        <w:rPr>
          <w:strike/>
        </w:rPr>
        <w:t>s court</w:t>
      </w:r>
      <w:r w:rsidR="0091429A">
        <w:t xml:space="preserve"> </w:t>
      </w:r>
      <w:r w:rsidR="0091429A">
        <w:rPr>
          <w:u w:val="single"/>
        </w:rPr>
        <w:t>magistrates court</w:t>
      </w:r>
      <w:r w:rsidR="00CB095D" w:rsidRPr="0091429A">
        <w:rPr>
          <w:u w:val="single"/>
        </w:rPr>
        <w:t xml:space="preserve">. </w:t>
      </w:r>
      <w:r w:rsidR="00CB095D" w:rsidRPr="00CB095D">
        <w:rPr>
          <w:szCs w:val="22"/>
          <w:u w:val="single"/>
        </w:rPr>
        <w:t>The Department of Motor Ve</w:t>
      </w:r>
      <w:r w:rsidR="00CB095D">
        <w:rPr>
          <w:szCs w:val="22"/>
          <w:u w:val="single"/>
        </w:rPr>
        <w:t>hicles shall suspend the driver</w:t>
      </w:r>
      <w:r w:rsidR="009F61A5" w:rsidRPr="009F61A5">
        <w:rPr>
          <w:szCs w:val="22"/>
          <w:u w:val="single"/>
        </w:rPr>
        <w:t>’</w:t>
      </w:r>
      <w:r w:rsidR="00CB095D" w:rsidRPr="00CB095D">
        <w:rPr>
          <w:szCs w:val="22"/>
          <w:u w:val="single"/>
        </w:rPr>
        <w:t xml:space="preserve">s license of a person convicted pursuant to this subsection for thirty days. </w:t>
      </w:r>
      <w:r w:rsidR="000D554E">
        <w:rPr>
          <w:szCs w:val="22"/>
          <w:u w:val="single"/>
        </w:rPr>
        <w:t>If he is imprisoned</w:t>
      </w:r>
      <w:r w:rsidR="00CB095D" w:rsidRPr="00CB095D">
        <w:rPr>
          <w:szCs w:val="22"/>
          <w:u w:val="single"/>
        </w:rPr>
        <w:t>, the suspension shall run for the term of imprisonment plus thirty days.</w:t>
      </w:r>
      <w:r w:rsidR="00CB095D">
        <w:t xml:space="preserve"> </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9F61A5">
        <w:noBreakHyphen/>
      </w:r>
      <w:r w:rsidRPr="00D8036C">
        <w:t>5</w:t>
      </w:r>
      <w:r w:rsidR="009F61A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D5DFE" w:rsidRPr="00076D00">
        <w:rPr>
          <w:szCs w:val="22"/>
          <w:u w:val="single"/>
        </w:rPr>
        <w:t>The Department of Motor Vehicles shall suspend the driver</w:t>
      </w:r>
      <w:r w:rsidR="009F61A5" w:rsidRPr="009F61A5">
        <w:rPr>
          <w:u w:val="single"/>
        </w:rPr>
        <w:t>’</w:t>
      </w:r>
      <w:r w:rsidR="009D5DFE" w:rsidRPr="00076D00">
        <w:rPr>
          <w:szCs w:val="22"/>
          <w:u w:val="single"/>
        </w:rPr>
        <w:t>s license of a person conv</w:t>
      </w:r>
      <w:r w:rsidR="00846DA4">
        <w:rPr>
          <w:szCs w:val="22"/>
          <w:u w:val="single"/>
        </w:rPr>
        <w:t>icted</w:t>
      </w:r>
      <w:r w:rsidR="009D5DFE" w:rsidRPr="00076D00">
        <w:rPr>
          <w:szCs w:val="22"/>
          <w:u w:val="single"/>
        </w:rPr>
        <w:t xml:space="preserve"> pursuant to this subsection for six months. I</w:t>
      </w:r>
      <w:r w:rsidR="00846DA4">
        <w:rPr>
          <w:szCs w:val="22"/>
          <w:u w:val="single"/>
        </w:rPr>
        <w:t>f the person is imprisoned</w:t>
      </w:r>
      <w:r w:rsidR="009D5DFE" w:rsidRPr="00076D00">
        <w:rPr>
          <w:szCs w:val="22"/>
          <w:u w:val="single"/>
        </w:rPr>
        <w:t>, the suspension shall run for the term of imprisonment plus six months.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9F61A5">
        <w:noBreakHyphen/>
      </w:r>
      <w:r w:rsidRPr="00D8036C">
        <w:t>5</w:t>
      </w:r>
      <w:r w:rsidR="009F61A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sidR="009D5DFE">
        <w:rPr>
          <w:u w:val="single"/>
        </w:rPr>
        <w:t>ten</w:t>
      </w:r>
      <w:r w:rsidR="009D5DFE">
        <w:t xml:space="preserve"> </w:t>
      </w:r>
      <w:r w:rsidRPr="00D8036C">
        <w:t xml:space="preserve">thousand dollars or more than </w:t>
      </w:r>
      <w:r w:rsidRPr="009D5DFE">
        <w:rPr>
          <w:strike/>
        </w:rPr>
        <w:t>ten</w:t>
      </w:r>
      <w:r w:rsidRPr="00D8036C">
        <w:t xml:space="preserve"> </w:t>
      </w:r>
      <w:r w:rsidR="009D5DFE">
        <w:rPr>
          <w:u w:val="single"/>
        </w:rPr>
        <w:t>fifteen</w:t>
      </w:r>
      <w:r w:rsidR="009D5DFE">
        <w:t xml:space="preserve"> </w:t>
      </w:r>
      <w:r w:rsidRPr="00D8036C">
        <w:t xml:space="preserve">thousand dollars and imprisoned for not less than </w:t>
      </w:r>
      <w:r w:rsidRPr="00D833F3">
        <w:rPr>
          <w:strike/>
        </w:rPr>
        <w:t>sixty days</w:t>
      </w:r>
      <w:r w:rsidRPr="00D8036C">
        <w:t xml:space="preserve"> </w:t>
      </w:r>
      <w:r w:rsidR="00D833F3">
        <w:rPr>
          <w:u w:val="single"/>
        </w:rPr>
        <w:t>six months</w:t>
      </w:r>
      <w:r w:rsidR="00D833F3">
        <w:t xml:space="preserve"> </w:t>
      </w:r>
      <w:r w:rsidRPr="00D8036C">
        <w:t>or more than one year when great bodily injury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sidR="00D833F3">
        <w:rPr>
          <w:u w:val="single"/>
        </w:rPr>
        <w:t>fifteen</w:t>
      </w:r>
      <w:r w:rsidR="00D833F3">
        <w:t xml:space="preserve"> </w:t>
      </w:r>
      <w:r w:rsidRPr="00D8036C">
        <w:t>thousand dollars or more than twenty</w:t>
      </w:r>
      <w:r w:rsidR="009F61A5">
        <w:noBreakHyphen/>
      </w:r>
      <w:r w:rsidRPr="00D8036C">
        <w:t>five thousand dollars and imprisoned for not less than one year or more than five years when death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9F61A5" w:rsidRPr="009F61A5">
        <w:t>‘</w:t>
      </w:r>
      <w:r w:rsidRPr="00D8036C">
        <w:t>great bodily injury</w:t>
      </w:r>
      <w:r w:rsidR="009F61A5" w:rsidRPr="009F61A5">
        <w:t>’</w:t>
      </w:r>
      <w:r w:rsidRPr="00D8036C">
        <w:t xml:space="preserve"> means bodily injury which creates a substantial risk of death or which causes serious, permanent disfigurement or protracted loss or impairment of the function of any bodily member or organ.</w:t>
      </w:r>
    </w:p>
    <w:p w:rsidR="008E16AC"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rsidR="009D5DFE">
        <w:t>hicles shall suspend the driver</w:t>
      </w:r>
      <w:r w:rsidR="009F61A5" w:rsidRPr="009F61A5">
        <w:t>’</w:t>
      </w:r>
      <w:r w:rsidRPr="00D8036C">
        <w:t xml:space="preserve">s license of a person </w:t>
      </w:r>
      <w:r w:rsidR="008B7F96" w:rsidRPr="008B7F96">
        <w:rPr>
          <w:strike/>
        </w:rPr>
        <w:t>who is</w:t>
      </w:r>
      <w:r w:rsidR="008B7F96">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sidR="00D833F3">
        <w:rPr>
          <w:szCs w:val="22"/>
          <w:u w:val="single"/>
        </w:rPr>
        <w:t>A v</w:t>
      </w:r>
      <w:r w:rsidRPr="00076D00">
        <w:rPr>
          <w:szCs w:val="22"/>
          <w:u w:val="single"/>
        </w:rPr>
        <w:t xml:space="preserve">iolation of the provisions of </w:t>
      </w:r>
      <w:r w:rsidR="00D833F3">
        <w:rPr>
          <w:szCs w:val="22"/>
          <w:u w:val="single"/>
        </w:rPr>
        <w:t>this section</w:t>
      </w:r>
      <w:r w:rsidRPr="00076D00">
        <w:rPr>
          <w:szCs w:val="22"/>
          <w:u w:val="single"/>
        </w:rPr>
        <w:t xml:space="preserve"> also require</w:t>
      </w:r>
      <w:r w:rsidR="00C203E9">
        <w:rPr>
          <w:szCs w:val="22"/>
          <w:u w:val="single"/>
        </w:rPr>
        <w:t>s successful completion of</w:t>
      </w:r>
      <w:r w:rsidRPr="00076D00">
        <w:rPr>
          <w:szCs w:val="22"/>
          <w:u w:val="single"/>
        </w:rPr>
        <w:t xml:space="preserve"> a classroom course in driver</w:t>
      </w:r>
      <w:r w:rsidR="009F61A5" w:rsidRPr="009F61A5">
        <w:rPr>
          <w:u w:val="single"/>
        </w:rPr>
        <w:t>’</w:t>
      </w:r>
      <w:r w:rsidRPr="00076D00">
        <w:rPr>
          <w:szCs w:val="22"/>
          <w:u w:val="single"/>
        </w:rPr>
        <w:t>s safety before reinstatement of driving privileges.</w:t>
      </w:r>
      <w:r>
        <w:rPr>
          <w:szCs w:val="22"/>
        </w:rPr>
        <w:t>”</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w:t>
      </w:r>
      <w:r w:rsidR="0091429A">
        <w:rPr>
          <w:szCs w:val="22"/>
        </w:rPr>
        <w:t xml:space="preserve">, </w:t>
      </w:r>
      <w:r>
        <w:rPr>
          <w:szCs w:val="22"/>
        </w:rPr>
        <w:t>Title 59</w:t>
      </w:r>
      <w:r w:rsidR="0091429A">
        <w:rPr>
          <w:szCs w:val="22"/>
        </w:rPr>
        <w:t xml:space="preserve"> of the 1976 Code</w:t>
      </w:r>
      <w:r>
        <w:rPr>
          <w:szCs w:val="22"/>
        </w:rPr>
        <w:t xml:space="preserve"> is amended by adding:</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P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9F61A5">
        <w:rPr>
          <w:szCs w:val="22"/>
        </w:rPr>
        <w:noBreakHyphen/>
      </w:r>
      <w:r>
        <w:rPr>
          <w:szCs w:val="22"/>
        </w:rPr>
        <w:t>67</w:t>
      </w:r>
      <w:r w:rsidR="009F61A5">
        <w:rPr>
          <w:szCs w:val="22"/>
        </w:rPr>
        <w:noBreakHyphen/>
      </w:r>
      <w:r w:rsidR="0091429A">
        <w:rPr>
          <w:szCs w:val="22"/>
        </w:rPr>
        <w:t>512</w:t>
      </w:r>
      <w:r>
        <w:rPr>
          <w:szCs w:val="22"/>
        </w:rPr>
        <w:t>.</w:t>
      </w:r>
      <w:r>
        <w:rPr>
          <w:szCs w:val="22"/>
        </w:rPr>
        <w:tab/>
        <w:t>The State Superintendent of Education has the discretion to overrule the decision of a local school district regarding the placement of a student school bus stop. The exercise of this dis</w:t>
      </w:r>
      <w:r w:rsidR="00C203E9">
        <w:rPr>
          <w:szCs w:val="22"/>
        </w:rPr>
        <w:t>cretion is limited to school bu</w:t>
      </w:r>
      <w:r>
        <w:rPr>
          <w:szCs w:val="22"/>
        </w:rPr>
        <w:t>s stops that the Superintendent deter</w:t>
      </w:r>
      <w:r w:rsidR="007166DD">
        <w:rPr>
          <w:szCs w:val="22"/>
        </w:rPr>
        <w:t>mines to be dangerous.”</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D5DFE">
        <w:t>3</w:t>
      </w:r>
      <w:r>
        <w:t>.</w:t>
      </w:r>
      <w:r>
        <w:tab/>
        <w:t>This act takes effect upon approval by the Governor.</w:t>
      </w:r>
    </w:p>
    <w:p w:rsidR="00334F1C" w:rsidRDefault="009F61A5" w:rsidP="0019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F5" w:rsidRDefault="007B74F5" w:rsidP="007B74F5">
      <w:pPr>
        <w:suppressAutoHyphens/>
      </w:pPr>
    </w:p>
    <w:sectPr w:rsidR="007B74F5" w:rsidSect="00D464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29A" w:rsidRDefault="0091429A" w:rsidP="009F0C77">
      <w:r>
        <w:separator/>
      </w:r>
    </w:p>
  </w:endnote>
  <w:endnote w:type="continuationSeparator" w:id="0">
    <w:p w:rsidR="0091429A" w:rsidRDefault="0091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0B05933-A301-482B-9875-581C35DEB992}"/>
    <w:embedBold r:id="rId2" w:fontKey="{CADCCAA3-0E95-4A6D-8CA4-262E880D7FAC}"/>
  </w:font>
  <w:font w:name="Calibri">
    <w:panose1 w:val="020F0502020204030204"/>
    <w:charset w:val="00"/>
    <w:family w:val="swiss"/>
    <w:pitch w:val="variable"/>
    <w:sig w:usb0="E0002AFF" w:usb1="C000247B" w:usb2="00000009" w:usb3="00000000" w:csb0="000001FF" w:csb1="00000000"/>
    <w:embedRegular r:id="rId3" w:fontKey="{271EFE48-86E4-4143-AC6D-4FC97C096A33}"/>
    <w:embedBold r:id="rId4" w:fontKey="{5A967AA8-6951-4AD6-A487-EA19C351B8A5}"/>
  </w:font>
  <w:font w:name="Cambria">
    <w:panose1 w:val="02040503050406030204"/>
    <w:charset w:val="00"/>
    <w:family w:val="roman"/>
    <w:pitch w:val="variable"/>
    <w:sig w:usb0="E00006FF" w:usb1="420024FF" w:usb2="02000000" w:usb3="00000000" w:csb0="0000019F" w:csb1="00000000"/>
    <w:embedRegular r:id="rId5" w:fontKey="{515E4C15-2919-4F63-8787-2AF0B92E8E0E}"/>
  </w:font>
  <w:font w:name="Segoe UI">
    <w:panose1 w:val="020B0502040204020203"/>
    <w:charset w:val="00"/>
    <w:family w:val="swiss"/>
    <w:pitch w:val="variable"/>
    <w:sig w:usb0="E4002EFF" w:usb1="C000E47F" w:usb2="00000009" w:usb3="00000000" w:csb0="000001FF" w:csb1="00000000"/>
    <w:embedRegular r:id="rId6" w:fontKey="{9E485F65-FA5B-4D10-83AE-FB76E7279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F1C" w:rsidRPr="003A5862" w:rsidRDefault="003A5862" w:rsidP="003A5862">
    <w:pPr>
      <w:pStyle w:val="Footer"/>
      <w:tabs>
        <w:tab w:val="clear" w:pos="4680"/>
        <w:tab w:val="clear" w:pos="9360"/>
        <w:tab w:val="center" w:pos="2995"/>
      </w:tabs>
      <w:spacing w:before="120"/>
    </w:pPr>
    <w:r>
      <w:t>[4696</w:t>
    </w:r>
    <w:r w:rsidR="00D464A2">
      <w:t>-</w:t>
    </w:r>
    <w:r w:rsidR="00D464A2">
      <w:fldChar w:fldCharType="begin"/>
    </w:r>
    <w:r w:rsidR="00D464A2">
      <w:instrText xml:space="preserve"> PAGE  \* MERGEFORMAT </w:instrText>
    </w:r>
    <w:r w:rsidR="00D464A2">
      <w:fldChar w:fldCharType="separate"/>
    </w:r>
    <w:r w:rsidR="007B74F5">
      <w:rPr>
        <w:noProof/>
      </w:rPr>
      <w:t>7</w:t>
    </w:r>
    <w:r w:rsidR="00D464A2">
      <w:fldChar w:fldCharType="end"/>
    </w:r>
    <w:r w:rsidR="00D464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4A2" w:rsidRPr="003A5862" w:rsidRDefault="00D464A2" w:rsidP="003A5862">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7B74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29A" w:rsidRDefault="0091429A" w:rsidP="009F0C77">
      <w:r>
        <w:separator/>
      </w:r>
    </w:p>
  </w:footnote>
  <w:footnote w:type="continuationSeparator" w:id="0">
    <w:p w:rsidR="0091429A" w:rsidRDefault="0091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7CM20"/>
    <w:docVar w:name="CoverBillType" w:val="b"/>
    <w:docVar w:name="DocPath" w:val="L:\Council\bills\GT\5757CM20.DOCX"/>
    <w:docVar w:name="dvBillNumber" w:val="4696"/>
    <w:docVar w:name="dvBillNumberPrefix" w:val="H. "/>
    <w:docVar w:name="dvOriginalBody" w:val="House"/>
    <w:docVar w:name="dvSteno" w:val="GT"/>
    <w:docVar w:name="NameofBody" w:val="h"/>
    <w:docVar w:name="vGroup2" w:val="Council"/>
  </w:docVars>
  <w:rsids>
    <w:rsidRoot w:val="009F1452"/>
    <w:rsid w:val="00011869"/>
    <w:rsid w:val="00015CD6"/>
    <w:rsid w:val="000B0835"/>
    <w:rsid w:val="000D554E"/>
    <w:rsid w:val="000E0100"/>
    <w:rsid w:val="000E1785"/>
    <w:rsid w:val="000F40FA"/>
    <w:rsid w:val="001035F1"/>
    <w:rsid w:val="0010776B"/>
    <w:rsid w:val="00133E66"/>
    <w:rsid w:val="001435A3"/>
    <w:rsid w:val="00146ED3"/>
    <w:rsid w:val="00151044"/>
    <w:rsid w:val="001973FB"/>
    <w:rsid w:val="001D08F2"/>
    <w:rsid w:val="001D3A58"/>
    <w:rsid w:val="001D525B"/>
    <w:rsid w:val="001D7F4F"/>
    <w:rsid w:val="00205238"/>
    <w:rsid w:val="00226D19"/>
    <w:rsid w:val="002321B6"/>
    <w:rsid w:val="00232912"/>
    <w:rsid w:val="00250967"/>
    <w:rsid w:val="002543C8"/>
    <w:rsid w:val="0025541D"/>
    <w:rsid w:val="00284AAE"/>
    <w:rsid w:val="002E5912"/>
    <w:rsid w:val="00301B21"/>
    <w:rsid w:val="00325348"/>
    <w:rsid w:val="0032732C"/>
    <w:rsid w:val="00334F1C"/>
    <w:rsid w:val="00336AD0"/>
    <w:rsid w:val="0037079A"/>
    <w:rsid w:val="003A5862"/>
    <w:rsid w:val="003C4DAB"/>
    <w:rsid w:val="003D01E8"/>
    <w:rsid w:val="003E5288"/>
    <w:rsid w:val="003F6D79"/>
    <w:rsid w:val="0041760A"/>
    <w:rsid w:val="00417C01"/>
    <w:rsid w:val="004403BD"/>
    <w:rsid w:val="00461441"/>
    <w:rsid w:val="004809EE"/>
    <w:rsid w:val="00485E7F"/>
    <w:rsid w:val="004E7D54"/>
    <w:rsid w:val="005273C6"/>
    <w:rsid w:val="00530A69"/>
    <w:rsid w:val="00545593"/>
    <w:rsid w:val="00554FD7"/>
    <w:rsid w:val="00556EBF"/>
    <w:rsid w:val="00577C6C"/>
    <w:rsid w:val="005A62FE"/>
    <w:rsid w:val="005C2FE2"/>
    <w:rsid w:val="005E2BC9"/>
    <w:rsid w:val="00605102"/>
    <w:rsid w:val="006215AA"/>
    <w:rsid w:val="006913C9"/>
    <w:rsid w:val="0069470D"/>
    <w:rsid w:val="006D58AA"/>
    <w:rsid w:val="007166DD"/>
    <w:rsid w:val="00734F00"/>
    <w:rsid w:val="00743AA9"/>
    <w:rsid w:val="00752DAB"/>
    <w:rsid w:val="007A70AE"/>
    <w:rsid w:val="007B74F5"/>
    <w:rsid w:val="008362E8"/>
    <w:rsid w:val="00846DA4"/>
    <w:rsid w:val="0085786E"/>
    <w:rsid w:val="008A1768"/>
    <w:rsid w:val="008A489F"/>
    <w:rsid w:val="008B7F96"/>
    <w:rsid w:val="008E16AC"/>
    <w:rsid w:val="008F0F33"/>
    <w:rsid w:val="008F4429"/>
    <w:rsid w:val="0091429A"/>
    <w:rsid w:val="0094021A"/>
    <w:rsid w:val="009B44AF"/>
    <w:rsid w:val="009C6A0B"/>
    <w:rsid w:val="009D5DFE"/>
    <w:rsid w:val="009F0C77"/>
    <w:rsid w:val="009F1452"/>
    <w:rsid w:val="009F4DD1"/>
    <w:rsid w:val="009F61A5"/>
    <w:rsid w:val="00A02543"/>
    <w:rsid w:val="00A357F1"/>
    <w:rsid w:val="00A41684"/>
    <w:rsid w:val="00A64E80"/>
    <w:rsid w:val="00A72BCD"/>
    <w:rsid w:val="00A741D9"/>
    <w:rsid w:val="00A833AB"/>
    <w:rsid w:val="00A9741D"/>
    <w:rsid w:val="00AC34A2"/>
    <w:rsid w:val="00AD1C9A"/>
    <w:rsid w:val="00AD4B17"/>
    <w:rsid w:val="00B412D4"/>
    <w:rsid w:val="00B62E9B"/>
    <w:rsid w:val="00BC75EB"/>
    <w:rsid w:val="00BE3C22"/>
    <w:rsid w:val="00C0345E"/>
    <w:rsid w:val="00C203E9"/>
    <w:rsid w:val="00C31C95"/>
    <w:rsid w:val="00C3483A"/>
    <w:rsid w:val="00C74E9D"/>
    <w:rsid w:val="00C826DD"/>
    <w:rsid w:val="00C82FD3"/>
    <w:rsid w:val="00C92819"/>
    <w:rsid w:val="00C934FC"/>
    <w:rsid w:val="00CB095D"/>
    <w:rsid w:val="00CC6B7B"/>
    <w:rsid w:val="00CD2089"/>
    <w:rsid w:val="00D464A2"/>
    <w:rsid w:val="00D73A67"/>
    <w:rsid w:val="00D833F3"/>
    <w:rsid w:val="00D970A9"/>
    <w:rsid w:val="00DF3845"/>
    <w:rsid w:val="00E41911"/>
    <w:rsid w:val="00E44B57"/>
    <w:rsid w:val="00E92EEF"/>
    <w:rsid w:val="00EF2368"/>
    <w:rsid w:val="00F24442"/>
    <w:rsid w:val="00F50AE3"/>
    <w:rsid w:val="00F655B7"/>
    <w:rsid w:val="00F656BA"/>
    <w:rsid w:val="00F67CF1"/>
    <w:rsid w:val="00F7264B"/>
    <w:rsid w:val="00F728AA"/>
    <w:rsid w:val="00F840F0"/>
    <w:rsid w:val="00F85EA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4F77-4B41-4D16-A7AD-EA65891B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464A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464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6FC35-5989-4938-9575-54C9E6FFF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10</Pages>
  <Words>3163</Words>
  <Characters>15688</Characters>
  <Application>Microsoft Office Word</Application>
  <DocSecurity>0</DocSecurity>
  <Lines>362</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4696 Text of Previous Version (Feb. 27, 2020) - South Carolina Legislature Online</dc:title>
  <dc:creator>Gwen Thurmond</dc:creator>
  <cp:lastModifiedBy>Lavarres Lynch</cp:lastModifiedBy>
  <cp:revision>2</cp:revision>
  <cp:lastPrinted>2019-11-19T14:13:00Z</cp:lastPrinted>
  <dcterms:created xsi:type="dcterms:W3CDTF">2020-02-27T20:33:00Z</dcterms:created>
  <dcterms:modified xsi:type="dcterms:W3CDTF">2020-02-27T20:33:00Z</dcterms:modified>
</cp:coreProperties>
</file>