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8E0" w:rsidRDefault="005C6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2B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6EC5">
        <w:t>TO AMEND SECTION 56</w:t>
      </w:r>
      <w:r>
        <w:noBreakHyphen/>
      </w:r>
      <w:r w:rsidRPr="00626EC5">
        <w:t>5</w:t>
      </w:r>
      <w:r>
        <w:noBreakHyphen/>
      </w:r>
      <w:r w:rsidRPr="00626EC5">
        <w:t>1560, CODE OF LAWS OF SOUTH CAROLINA, 1976, RELATING TO THE ESTABLISHMENT OF MINIMUM SPEED LIMITS ALONG THE STATE’S HIGHWAYS, SO AS TO PROVIDE THE MINIMUM SPEED LIMIT ALONG A HIGHWAY WITH</w:t>
      </w:r>
      <w:r>
        <w:t xml:space="preserve"> A MAXIMUM POSTED SPEED LIMIT OF SEVENTY MILES AN HOUR IS FIFTY MILES AN HOUR.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EC5" w:rsidRDefault="00B52BC4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26EC5">
        <w:t>Section 56</w:t>
      </w:r>
      <w:r w:rsidR="00626EC5">
        <w:noBreakHyphen/>
        <w:t>5</w:t>
      </w:r>
      <w:r w:rsidR="00626EC5">
        <w:noBreakHyphen/>
        <w:t>1560 of the 1976 Code is amended to read:</w:t>
      </w:r>
    </w:p>
    <w:p w:rsid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1560.</w:t>
      </w:r>
      <w:r>
        <w:tab/>
      </w:r>
      <w:r w:rsidRPr="00626EC5">
        <w:rPr>
          <w:strike/>
        </w:rPr>
        <w:t>(a)</w:t>
      </w:r>
      <w:r>
        <w:rPr>
          <w:u w:val="single"/>
        </w:rPr>
        <w:t>(A)</w:t>
      </w:r>
      <w:r>
        <w:tab/>
      </w:r>
      <w:r w:rsidRPr="00D8036C">
        <w:t>Impeding traffic by slow speed prohibited. —No person shall drive a motor vehicle at such a slow speed as to impede the normal and reasonable movement of traffic except when reduced speed is necessary for safe operation or in compliance with law.</w:t>
      </w:r>
    </w:p>
    <w:p w:rsidR="00B52BC4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26EC5">
        <w:rPr>
          <w:strike/>
        </w:rPr>
        <w:t>(b)</w:t>
      </w:r>
      <w:r>
        <w:rPr>
          <w:u w:val="single"/>
        </w:rPr>
        <w:t>(B)</w:t>
      </w:r>
      <w:r>
        <w:tab/>
      </w:r>
      <w:r w:rsidRPr="00D8036C">
        <w:t xml:space="preserve">Establishing minimum speed zones; signs. Whenever the Department of Transportation or local authorities within their respective jurisdictions determine on the basis of an engineering and traffic investigation that slow speeds on any part of a highway consistently impede the normal and reasonable movement of traffic, the Department of Transportation or local authority may determine and declare a minimum speed limit below which no person shall drive a vehicle except when necessary for safe operation or in compliance with law, when appropriate signs giving notice thereof are erected along the part of the highway for which a minimum speed limit is established. Also any minimum speed limit adopted by a municipality for a section of the state highway within the </w:t>
      </w:r>
      <w:r w:rsidRPr="00D8036C">
        <w:lastRenderedPageBreak/>
        <w:t>municipality shall not be effective until such minimum speed has been approved by the Department of Transportation.</w:t>
      </w:r>
    </w:p>
    <w:p w:rsidR="00626EC5" w:rsidRP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626EC5">
        <w:rPr>
          <w:u w:val="single"/>
        </w:rPr>
        <w:t>(C)</w:t>
      </w:r>
      <w:r>
        <w:tab/>
      </w:r>
      <w:r>
        <w:rPr>
          <w:u w:val="single"/>
        </w:rPr>
        <w:t>The minimum speed limit along a highway with a maximum posted speed limit of seventy miles an hour is fifty miles an hour.</w:t>
      </w:r>
      <w:r w:rsidRPr="00626EC5">
        <w:t>”</w:t>
      </w: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6EC5">
        <w:t>2</w:t>
      </w:r>
      <w:r>
        <w:t>.</w:t>
      </w:r>
      <w:r>
        <w:tab/>
        <w:t>This act takes effect upon approval by the Governor.</w:t>
      </w:r>
    </w:p>
    <w:p w:rsidR="00574D32" w:rsidRDefault="00626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68E0" w:rsidRDefault="005C68E0" w:rsidP="005C68E0">
      <w:pPr>
        <w:suppressAutoHyphens/>
      </w:pPr>
    </w:p>
    <w:sectPr w:rsidR="005C68E0" w:rsidSect="005C6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2C5" w:rsidRDefault="009462C5" w:rsidP="009F0C77">
      <w:r>
        <w:separator/>
      </w:r>
    </w:p>
  </w:endnote>
  <w:endnote w:type="continuationSeparator" w:id="0">
    <w:p w:rsidR="009462C5" w:rsidRDefault="00946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388750-2A72-49C3-9608-0D100DBAD14C}"/>
    <w:embedBold r:id="rId2" w:fontKey="{FDF47F18-C569-4A1F-8956-4622FB8617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5062BB-F663-486E-932A-93B4511C0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3439D8-96E4-49C5-9589-025E20BB6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32" w:rsidRPr="005C68E0" w:rsidRDefault="005C68E0" w:rsidP="005C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2C5" w:rsidRDefault="009462C5" w:rsidP="009F0C77">
      <w:r>
        <w:separator/>
      </w:r>
    </w:p>
  </w:footnote>
  <w:footnote w:type="continuationSeparator" w:id="0">
    <w:p w:rsidR="009462C5" w:rsidRDefault="00946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61CM20"/>
    <w:docVar w:name="CoverBillType" w:val="b"/>
    <w:docVar w:name="DocPath" w:val="L:\Council\bills\GT\5761CM20.DOCX"/>
    <w:docVar w:name="dvBillNumber" w:val="47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2B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D32"/>
    <w:rsid w:val="00577C6C"/>
    <w:rsid w:val="005A62FE"/>
    <w:rsid w:val="005C2FE2"/>
    <w:rsid w:val="005C68E0"/>
    <w:rsid w:val="005E2BC9"/>
    <w:rsid w:val="00605102"/>
    <w:rsid w:val="006215AA"/>
    <w:rsid w:val="00626EC5"/>
    <w:rsid w:val="006564D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62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BC4"/>
    <w:rsid w:val="00BA058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D0CBD-7F09-4268-99C2-FEE47010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9AF7-111E-4B51-BA9D-FCF95D66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296</Words>
  <Characters>1502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4708 Text of Previous Version (Nov. 20, 2019) - South Carolina Legislature Online</dc:title>
  <dc:creator>Gwen Thurmond</dc:creator>
  <cp:lastModifiedBy>S Wilson</cp:lastModifiedBy>
  <cp:revision>2</cp:revision>
  <dcterms:created xsi:type="dcterms:W3CDTF">2019-11-20T21:16:00Z</dcterms:created>
  <dcterms:modified xsi:type="dcterms:W3CDTF">2019-11-20T21:16:00Z</dcterms:modified>
</cp:coreProperties>
</file>