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6EB" w:rsidRDefault="00B316EB" w:rsidP="00587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87D8F" w:rsidRDefault="00587D8F" w:rsidP="00587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D8F" w:rsidRDefault="00587D8F" w:rsidP="00587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D8F" w:rsidRDefault="00587D8F" w:rsidP="00587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D8F" w:rsidRDefault="00587D8F" w:rsidP="00587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D8F" w:rsidRDefault="00587D8F" w:rsidP="00587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D8F" w:rsidRDefault="00587D8F" w:rsidP="00587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2E7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1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45</w:t>
      </w:r>
      <w:r w:rsidR="00874B4A">
        <w:noBreakHyphen/>
      </w:r>
      <w:r>
        <w:t>1</w:t>
      </w:r>
      <w:r w:rsidR="00874B4A">
        <w:noBreakHyphen/>
      </w:r>
      <w:r>
        <w:t>85 SO AS TO PROVIDE THAT A RESTAURANT MAY ENTER INTO AN AGREEMENT WITH A CHURCH OR CHARITABLE ORGANIZATION THAT FEEDS NEEDY INDIVIDUALS TO DONATE SURPLUS PREPARED OR UNPREPARED FOOD ITEMS TO THE CHURCH OR CHARITABLE ORGANIZATION FOR THIS PURPOSE WITHOUT INCURRING LEGAL LIABILITY OR HEALTH CODE VIOLATIONS</w:t>
      </w:r>
      <w:r w:rsidRPr="00BD19EA">
        <w:t xml:space="preserve"> </w:t>
      </w:r>
      <w:r>
        <w:t>ABSENT</w:t>
      </w:r>
      <w:r w:rsidRPr="00BD19EA">
        <w:t xml:space="preserve"> GROSS NEGLIGENCE OR RECKLESSNESS.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2E71" w:rsidRDefault="00CA2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2E71" w:rsidRDefault="00CA2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E1F" w:rsidRDefault="00CA2E71" w:rsidP="00DC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C1E1F">
        <w:t>Chapter 1, Title 45 of the 1976 Code is amended by adding:</w:t>
      </w:r>
    </w:p>
    <w:p w:rsidR="00DC1E1F" w:rsidRDefault="00DC1E1F" w:rsidP="00DC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E1F" w:rsidRPr="00BD19EA" w:rsidRDefault="00DC1E1F" w:rsidP="00DC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45</w:t>
      </w:r>
      <w:r w:rsidR="00874B4A">
        <w:noBreakHyphen/>
      </w:r>
      <w:r>
        <w:t>1</w:t>
      </w:r>
      <w:r w:rsidR="00874B4A">
        <w:noBreakHyphen/>
      </w:r>
      <w:r>
        <w:t>85.</w:t>
      </w:r>
      <w:r>
        <w:tab/>
        <w:t>(A)</w:t>
      </w:r>
      <w:r>
        <w:tab/>
        <w:t>A restaurant may enter into an agreement with a church or charitable organization that feeds needy individuals to donate surplus prepared or unprepared food items to the church or charitable organization for this purpose without incurring legal liability or health code violations absent gross negligence or recklessness</w:t>
      </w:r>
    </w:p>
    <w:p w:rsidR="00DC1E1F" w:rsidRDefault="00DC1E1F" w:rsidP="00DC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are in addition to and not in lieu of any other provisions of law allowing the donation of food items for charitable purposes including the provisions of Chapter 74, Title 15.”</w:t>
      </w:r>
    </w:p>
    <w:p w:rsidR="00CA2E71" w:rsidRDefault="00CA2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E71" w:rsidRDefault="00CA2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C1E1F">
        <w:t>2</w:t>
      </w:r>
      <w:r>
        <w:t>.</w:t>
      </w:r>
      <w:r>
        <w:tab/>
        <w:t>This act takes effect upon approval by the Governor.</w:t>
      </w:r>
    </w:p>
    <w:p w:rsidR="00210DF8" w:rsidRDefault="00874B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16EB" w:rsidRDefault="00B316EB" w:rsidP="00B316EB">
      <w:pPr>
        <w:suppressAutoHyphens/>
      </w:pPr>
    </w:p>
    <w:sectPr w:rsidR="00B316EB" w:rsidSect="00B316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2E71" w:rsidRDefault="00CA2E71" w:rsidP="009F0C77">
      <w:r>
        <w:separator/>
      </w:r>
    </w:p>
  </w:endnote>
  <w:endnote w:type="continuationSeparator" w:id="0">
    <w:p w:rsidR="00CA2E71" w:rsidRDefault="00CA2E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4F2BB52-5295-4E62-9E5C-D651CB5688CC}"/>
    <w:embedBold r:id="rId2" w:fontKey="{CEAC7DBF-27AD-4E4C-BEBA-305BD3627422}"/>
  </w:font>
  <w:font w:name="Calibri">
    <w:panose1 w:val="020F0502020204030204"/>
    <w:charset w:val="00"/>
    <w:family w:val="swiss"/>
    <w:pitch w:val="variable"/>
    <w:sig w:usb0="E0002EFF" w:usb1="C000247B" w:usb2="00000009" w:usb3="00000000" w:csb0="000001FF" w:csb1="00000000"/>
    <w:embedRegular r:id="rId3" w:fontKey="{AA7E17C2-3925-4D3A-AB72-4A8227E43075}"/>
  </w:font>
  <w:font w:name="Segoe UI">
    <w:panose1 w:val="020B0502040204020203"/>
    <w:charset w:val="00"/>
    <w:family w:val="swiss"/>
    <w:pitch w:val="variable"/>
    <w:sig w:usb0="E4002EFF" w:usb1="C000E47F" w:usb2="00000009" w:usb3="00000000" w:csb0="000001FF" w:csb1="00000000"/>
    <w:embedRegular r:id="rId4" w:fontKey="{BF0911E0-D7FA-4177-887A-8B363C94491D}"/>
  </w:font>
  <w:font w:name="Cambria">
    <w:panose1 w:val="02040503050406030204"/>
    <w:charset w:val="00"/>
    <w:family w:val="roman"/>
    <w:pitch w:val="variable"/>
    <w:sig w:usb0="E00006FF" w:usb1="420024FF" w:usb2="02000000" w:usb3="00000000" w:csb0="0000019F" w:csb1="00000000"/>
    <w:embedRegular r:id="rId5" w:fontKey="{2F5D001A-576B-489A-BBF0-068ACCA5DA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DF8" w:rsidRPr="00B316EB" w:rsidRDefault="00B316EB" w:rsidP="00B316EB">
    <w:pPr>
      <w:pStyle w:val="Footer"/>
      <w:tabs>
        <w:tab w:val="clear" w:pos="4680"/>
        <w:tab w:val="clear" w:pos="9360"/>
        <w:tab w:val="center" w:pos="2995"/>
      </w:tabs>
      <w:spacing w:before="120"/>
    </w:pPr>
    <w:r>
      <w:t>[4734]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2E71" w:rsidRDefault="00CA2E71" w:rsidP="009F0C77">
      <w:r>
        <w:separator/>
      </w:r>
    </w:p>
  </w:footnote>
  <w:footnote w:type="continuationSeparator" w:id="0">
    <w:p w:rsidR="00CA2E71" w:rsidRDefault="00CA2E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28CZ20"/>
    <w:docVar w:name="CoverBillType" w:val="b"/>
    <w:docVar w:name="DocPath" w:val="L:\Council\bills\SM\20028CZ20.DOCX"/>
    <w:docVar w:name="dvBillNumber" w:val="4734"/>
    <w:docVar w:name="dvBillNumberPrefix" w:val="H. "/>
    <w:docVar w:name="dvOriginalBody" w:val="House"/>
    <w:docVar w:name="dvSteno" w:val="SM"/>
    <w:docVar w:name="NameofBody" w:val="h"/>
    <w:docVar w:name="vGroup2" w:val="Council"/>
  </w:docVars>
  <w:rsids>
    <w:rsidRoot w:val="00CA2E7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0DF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7D8F"/>
    <w:rsid w:val="005A2F57"/>
    <w:rsid w:val="005A62FE"/>
    <w:rsid w:val="005C2FE2"/>
    <w:rsid w:val="005E2BC9"/>
    <w:rsid w:val="00605102"/>
    <w:rsid w:val="006215AA"/>
    <w:rsid w:val="006913C9"/>
    <w:rsid w:val="0069470D"/>
    <w:rsid w:val="006D58AA"/>
    <w:rsid w:val="006F4628"/>
    <w:rsid w:val="00734F00"/>
    <w:rsid w:val="007A70AE"/>
    <w:rsid w:val="008362E8"/>
    <w:rsid w:val="0085786E"/>
    <w:rsid w:val="00874B4A"/>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16EB"/>
    <w:rsid w:val="00B412D4"/>
    <w:rsid w:val="00BE3C22"/>
    <w:rsid w:val="00C0345E"/>
    <w:rsid w:val="00C31C95"/>
    <w:rsid w:val="00C3483A"/>
    <w:rsid w:val="00C74E9D"/>
    <w:rsid w:val="00C826DD"/>
    <w:rsid w:val="00C82FD3"/>
    <w:rsid w:val="00C92819"/>
    <w:rsid w:val="00CA2E71"/>
    <w:rsid w:val="00CC6B7B"/>
    <w:rsid w:val="00CD2089"/>
    <w:rsid w:val="00CF5C70"/>
    <w:rsid w:val="00D73A67"/>
    <w:rsid w:val="00D970A9"/>
    <w:rsid w:val="00DC1E1F"/>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01CB95-CE31-422B-A8F1-A964C0E24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46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46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D93FF-50F1-429A-937D-A110C54F4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1</Pages>
  <Words>195</Words>
  <Characters>1004</Characters>
  <Application>Microsoft Office Word</Application>
  <DocSecurity>0</DocSecurity>
  <Lines>40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4734 Text of Previous Version (Nov. 20, 2019) - South Carolina Legislature Online</dc:title>
  <dc:creator>Stacey Morris</dc:creator>
  <cp:lastModifiedBy>S Wilson</cp:lastModifiedBy>
  <cp:revision>2</cp:revision>
  <cp:lastPrinted>2019-11-18T19:43:00Z</cp:lastPrinted>
  <dcterms:created xsi:type="dcterms:W3CDTF">2019-11-20T21:34:00Z</dcterms:created>
  <dcterms:modified xsi:type="dcterms:W3CDTF">2019-11-20T21:34:00Z</dcterms:modified>
</cp:coreProperties>
</file>