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9F8" w:rsidRDefault="004609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56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THE DEPARTMENT OF MOTOR VEHICLES MAY ISSUE “FALLEN OFFICER”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7E6E">
        <w:t>Chapter 3, Title 56 of the 1976 Code is amended by adding:</w:t>
      </w:r>
    </w:p>
    <w:p w:rsidR="00C37E6E" w:rsidRDefault="00C37E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6E" w:rsidRDefault="00C37E6E" w:rsidP="00C3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147</w:t>
      </w:r>
    </w:p>
    <w:p w:rsidR="007C1CD1" w:rsidRDefault="007C1CD1" w:rsidP="00C3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1CD1" w:rsidRDefault="0099413A" w:rsidP="00C3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9413A">
        <w:t>‘</w:t>
      </w:r>
      <w:r w:rsidR="007C1CD1">
        <w:t>Fallen Officer</w:t>
      </w:r>
      <w:r w:rsidRPr="0099413A">
        <w:t>’</w:t>
      </w:r>
      <w:r w:rsidR="007C1CD1">
        <w:t xml:space="preserve"> Special License Plates</w:t>
      </w:r>
    </w:p>
    <w:p w:rsidR="007C1CD1" w:rsidRDefault="007C1CD1" w:rsidP="00C37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1CD1" w:rsidRDefault="007C1CD1" w:rsidP="007C1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9413A">
        <w:noBreakHyphen/>
      </w:r>
      <w:r>
        <w:t>3</w:t>
      </w:r>
      <w:r w:rsidR="0099413A">
        <w:noBreakHyphen/>
      </w:r>
      <w:r>
        <w:t>14710.</w:t>
      </w:r>
      <w:r>
        <w:tab/>
      </w:r>
      <w:r w:rsidR="00161E30">
        <w:t>(A)</w:t>
      </w:r>
      <w:r w:rsidR="00161E30">
        <w:tab/>
      </w:r>
      <w:r w:rsidRPr="005B4019">
        <w:t xml:space="preserve">The Department of Motor Vehicles may issue </w:t>
      </w:r>
      <w:r w:rsidR="0099413A" w:rsidRPr="0099413A">
        <w:t>‘</w:t>
      </w:r>
      <w:r w:rsidR="00161E30">
        <w:t>Fallen Officer</w:t>
      </w:r>
      <w:r w:rsidR="0099413A" w:rsidRPr="0099413A">
        <w:t>’</w:t>
      </w:r>
      <w:r w:rsidRPr="005B4019">
        <w:t xml:space="preserve"> special license plates to owners of private passenger carrying motor vehicles, as defined in Section 56</w:t>
      </w:r>
      <w:r w:rsidR="0099413A">
        <w:noBreakHyphen/>
      </w:r>
      <w:r w:rsidRPr="005B4019">
        <w:t>3</w:t>
      </w:r>
      <w:r w:rsidR="0099413A">
        <w:noBreakHyphen/>
      </w:r>
      <w:r w:rsidRPr="005B4019">
        <w:t>630, and motorcycles, as defined in Section 56</w:t>
      </w:r>
      <w:r w:rsidR="0099413A">
        <w:noBreakHyphen/>
      </w:r>
      <w:r w:rsidRPr="005B4019">
        <w:t>3</w:t>
      </w:r>
      <w:r w:rsidR="0099413A">
        <w:noBreakHyphen/>
      </w:r>
      <w:r w:rsidRPr="005B4019">
        <w:t xml:space="preserve">20, registered in their names. The fee for each special license plate is the regular motor vehicle license fee set forth in Article 5, Chapter 3, Title 56. </w:t>
      </w:r>
      <w:r w:rsidR="00161E30">
        <w:t>Carolina C.O.P.S.</w:t>
      </w:r>
      <w:r w:rsidRPr="005B4019">
        <w:t xml:space="preserve"> shall submit to the department for its approval the proposed design it desires to be used for this special license plate honoring </w:t>
      </w:r>
      <w:r w:rsidR="001A34A7">
        <w:t>South Carolina</w:t>
      </w:r>
      <w:r w:rsidR="0099413A" w:rsidRPr="0099413A">
        <w:t>’</w:t>
      </w:r>
      <w:r w:rsidR="001A34A7">
        <w:t xml:space="preserve">s </w:t>
      </w:r>
      <w:r w:rsidR="00161E30">
        <w:t>fallen law enforcement officers</w:t>
      </w:r>
      <w:r w:rsidRPr="005B4019">
        <w:t>.</w:t>
      </w:r>
    </w:p>
    <w:p w:rsidR="007C1CD1" w:rsidRDefault="00161E30" w:rsidP="007C1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7C1CD1" w:rsidRPr="005B4019">
        <w:t>Each special license plate must be of the same size and general design as regular motor vehicle license plates. Each special license plate must be issued or revalidated for a biennial period that expires twenty</w:t>
      </w:r>
      <w:r w:rsidR="0099413A">
        <w:noBreakHyphen/>
      </w:r>
      <w:r w:rsidR="007C1CD1" w:rsidRPr="005B4019">
        <w:t>four months from the month the special license plate is issued.</w:t>
      </w:r>
    </w:p>
    <w:p w:rsidR="007C1CD1" w:rsidRDefault="00161E30" w:rsidP="007C1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007C1CD1" w:rsidRPr="005B4019">
        <w:t>The guidelines for the production, collection, and distribution of fees for a special license plate under this section must meet the requirements of Section 56</w:t>
      </w:r>
      <w:r w:rsidR="0099413A">
        <w:noBreakHyphen/>
      </w:r>
      <w:r w:rsidR="007C1CD1" w:rsidRPr="005B4019">
        <w:t>3</w:t>
      </w:r>
      <w:r w:rsidR="0099413A">
        <w:noBreakHyphen/>
      </w:r>
      <w:r w:rsidR="007C1CD1" w:rsidRPr="005B4019">
        <w:t>8100.</w:t>
      </w:r>
      <w:r>
        <w:t>”</w:t>
      </w:r>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68A" w:rsidRDefault="00575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1CD1">
        <w:t>2</w:t>
      </w:r>
      <w:r>
        <w:t>.</w:t>
      </w:r>
      <w:r>
        <w:tab/>
        <w:t>This act takes effect upon approval by the Governor.</w:t>
      </w:r>
    </w:p>
    <w:p w:rsidR="0058420B" w:rsidRDefault="009941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9F8" w:rsidRDefault="004609F8" w:rsidP="004609F8">
      <w:pPr>
        <w:suppressAutoHyphens/>
      </w:pPr>
    </w:p>
    <w:sectPr w:rsidR="004609F8" w:rsidSect="004609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68A" w:rsidRDefault="0057568A" w:rsidP="009F0C77">
      <w:r>
        <w:separator/>
      </w:r>
    </w:p>
  </w:endnote>
  <w:endnote w:type="continuationSeparator" w:id="0">
    <w:p w:rsidR="0057568A" w:rsidRDefault="005756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5D120D-4F1D-459B-A568-FD1A0BC9C0BF}"/>
    <w:embedBold r:id="rId2" w:fontKey="{4EDA42A8-DBFE-4BD0-9E42-8F035AE9C159}"/>
  </w:font>
  <w:font w:name="Calibri">
    <w:panose1 w:val="020F0502020204030204"/>
    <w:charset w:val="00"/>
    <w:family w:val="swiss"/>
    <w:pitch w:val="variable"/>
    <w:sig w:usb0="E0002EFF" w:usb1="C000247B" w:usb2="00000009" w:usb3="00000000" w:csb0="000001FF" w:csb1="00000000"/>
    <w:embedRegular r:id="rId3" w:fontKey="{D7924A2D-F5BB-4925-A2DE-7629FCA8B1FC}"/>
  </w:font>
  <w:font w:name="Segoe UI">
    <w:panose1 w:val="020B0502040204020203"/>
    <w:charset w:val="00"/>
    <w:family w:val="swiss"/>
    <w:pitch w:val="variable"/>
    <w:sig w:usb0="E4002EFF" w:usb1="C000E47F" w:usb2="00000009" w:usb3="00000000" w:csb0="000001FF" w:csb1="00000000"/>
    <w:embedRegular r:id="rId4" w:fontKey="{D216A9F4-A2D1-42A2-A68E-3DE18DDCB019}"/>
  </w:font>
  <w:font w:name="Cambria">
    <w:panose1 w:val="02040503050406030204"/>
    <w:charset w:val="00"/>
    <w:family w:val="roman"/>
    <w:pitch w:val="variable"/>
    <w:sig w:usb0="E00006FF" w:usb1="420024FF" w:usb2="02000000" w:usb3="00000000" w:csb0="0000019F" w:csb1="00000000"/>
    <w:embedRegular r:id="rId5" w:fontKey="{F7E080F7-6523-42EC-ABCC-ABFE250858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20B" w:rsidRPr="004609F8" w:rsidRDefault="004609F8" w:rsidP="004609F8">
    <w:pPr>
      <w:pStyle w:val="Footer"/>
      <w:tabs>
        <w:tab w:val="clear" w:pos="4680"/>
        <w:tab w:val="clear" w:pos="9360"/>
        <w:tab w:val="center" w:pos="2995"/>
      </w:tabs>
      <w:spacing w:before="120"/>
    </w:pPr>
    <w:r>
      <w:t>[4742]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68A" w:rsidRDefault="0057568A" w:rsidP="009F0C77">
      <w:r>
        <w:separator/>
      </w:r>
    </w:p>
  </w:footnote>
  <w:footnote w:type="continuationSeparator" w:id="0">
    <w:p w:rsidR="0057568A" w:rsidRDefault="005756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8CM20"/>
    <w:docVar w:name="CoverBillType" w:val="b"/>
    <w:docVar w:name="DocPath" w:val="L:\Council\bills\GT\5748CM20.DOCX"/>
    <w:docVar w:name="dvBillNumber" w:val="4742"/>
    <w:docVar w:name="dvBillNumberPrefix" w:val="H. "/>
    <w:docVar w:name="dvOriginalBody" w:val="House"/>
    <w:docVar w:name="dvSteno" w:val="GT"/>
    <w:docVar w:name="NameofBody" w:val="h"/>
    <w:docVar w:name="vGroup2" w:val="Council"/>
  </w:docVars>
  <w:rsids>
    <w:rsidRoot w:val="0057568A"/>
    <w:rsid w:val="00011869"/>
    <w:rsid w:val="00015CD6"/>
    <w:rsid w:val="000E0100"/>
    <w:rsid w:val="000E1785"/>
    <w:rsid w:val="000F40FA"/>
    <w:rsid w:val="001035F1"/>
    <w:rsid w:val="0010776B"/>
    <w:rsid w:val="00133E66"/>
    <w:rsid w:val="001435A3"/>
    <w:rsid w:val="00146ED3"/>
    <w:rsid w:val="00151044"/>
    <w:rsid w:val="00161E30"/>
    <w:rsid w:val="001A34A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9F8"/>
    <w:rsid w:val="00461441"/>
    <w:rsid w:val="004809EE"/>
    <w:rsid w:val="004E7D54"/>
    <w:rsid w:val="005273C6"/>
    <w:rsid w:val="00530A69"/>
    <w:rsid w:val="00545593"/>
    <w:rsid w:val="00556EBF"/>
    <w:rsid w:val="0057568A"/>
    <w:rsid w:val="00577C6C"/>
    <w:rsid w:val="0058420B"/>
    <w:rsid w:val="005A62FE"/>
    <w:rsid w:val="005C2FE2"/>
    <w:rsid w:val="005E2BC9"/>
    <w:rsid w:val="00605102"/>
    <w:rsid w:val="006215AA"/>
    <w:rsid w:val="006913C9"/>
    <w:rsid w:val="0069470D"/>
    <w:rsid w:val="006D58AA"/>
    <w:rsid w:val="00734F00"/>
    <w:rsid w:val="007A70AE"/>
    <w:rsid w:val="007C1CD1"/>
    <w:rsid w:val="008362E8"/>
    <w:rsid w:val="0084572E"/>
    <w:rsid w:val="0085786E"/>
    <w:rsid w:val="008A1768"/>
    <w:rsid w:val="008A489F"/>
    <w:rsid w:val="008F0F33"/>
    <w:rsid w:val="008F4429"/>
    <w:rsid w:val="0094021A"/>
    <w:rsid w:val="0099413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7E6E"/>
    <w:rsid w:val="00C74E9D"/>
    <w:rsid w:val="00C826DD"/>
    <w:rsid w:val="00C82FD3"/>
    <w:rsid w:val="00C92819"/>
    <w:rsid w:val="00CC6B7B"/>
    <w:rsid w:val="00CD2089"/>
    <w:rsid w:val="00D73A67"/>
    <w:rsid w:val="00D970A9"/>
    <w:rsid w:val="00DF3845"/>
    <w:rsid w:val="00E37B0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84B8F-68C3-4AA9-AC33-F50924519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5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7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924CE-CF49-4DBA-99BD-7A263BD07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248</Words>
  <Characters>1270</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4742 Text of Previous Version (Nov. 20, 2019) - South Carolina Legislature Online</dc:title>
  <dc:creator>Gwen Thurmond</dc:creator>
  <cp:lastModifiedBy>S Wilson</cp:lastModifiedBy>
  <cp:revision>2</cp:revision>
  <cp:lastPrinted>2019-11-19T14:30:00Z</cp:lastPrinted>
  <dcterms:created xsi:type="dcterms:W3CDTF">2019-11-20T21:19:00Z</dcterms:created>
  <dcterms:modified xsi:type="dcterms:W3CDTF">2019-11-20T21:19:00Z</dcterms:modified>
</cp:coreProperties>
</file>