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636C" w:rsidRDefault="00E4636C" w:rsidP="001A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A3EF3" w:rsidRDefault="001A3EF3" w:rsidP="001A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EF3" w:rsidRDefault="001A3EF3" w:rsidP="001A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EF3" w:rsidRDefault="001A3EF3" w:rsidP="001A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EF3" w:rsidRDefault="001A3EF3" w:rsidP="001A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EF3" w:rsidRDefault="001A3EF3" w:rsidP="001A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EF3" w:rsidRDefault="001A3EF3" w:rsidP="001A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6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B52F5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D7B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DIRECT THE STATE DEPARTMENT OF EDUCATION TO DEVELOP A TECHNOLOGY PLAN FOR PROVIDING WIRELESS INTERNET ACCESS IN ALL PUBLIC SCHOOLS AND FURTHER DIRECT THE DEPARTMENT TO PROVIDE A REPORT OF ITS PLAN TO THE SPEAKER OF THE HOUSE OF REPRESENTATIVES AND THE PRESIDENT OF THE SENATE BEFORE AUGUST 1, 2021.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B52F5" w:rsidRDefault="005B52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B52F5" w:rsidRDefault="005B52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2F5" w:rsidRDefault="005B52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D7B96">
        <w:t xml:space="preserve">The State Department of Education shall </w:t>
      </w:r>
      <w:r w:rsidR="00DF6611">
        <w:t>develop</w:t>
      </w:r>
      <w:r w:rsidR="00ED7B96">
        <w:t xml:space="preserve"> a technology plan for providing wireless </w:t>
      </w:r>
      <w:r w:rsidR="00050CDA">
        <w:t>I</w:t>
      </w:r>
      <w:r w:rsidR="00ED7B96">
        <w:t>nternet access in all public schools and shall provide a report of its plan to the Speaker of the House of Representatives and the President of the Senate before August 1, 2021.</w:t>
      </w:r>
    </w:p>
    <w:p w:rsidR="005B52F5" w:rsidRDefault="005B52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2F5" w:rsidRDefault="005B52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D7B96">
        <w:t>2</w:t>
      </w:r>
      <w:r>
        <w:t>.</w:t>
      </w:r>
      <w:r>
        <w:tab/>
        <w:t>This joint resolution takes effect upon approval by the Governor.</w:t>
      </w:r>
    </w:p>
    <w:p w:rsidR="00CC3ABD" w:rsidRDefault="00E654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4636C" w:rsidRDefault="00E4636C" w:rsidP="00E4636C">
      <w:pPr>
        <w:suppressAutoHyphens/>
      </w:pPr>
    </w:p>
    <w:sectPr w:rsidR="00E4636C" w:rsidSect="00E4636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52F5" w:rsidRDefault="005B52F5" w:rsidP="009F0C77">
      <w:r>
        <w:separator/>
      </w:r>
    </w:p>
  </w:endnote>
  <w:endnote w:type="continuationSeparator" w:id="0">
    <w:p w:rsidR="005B52F5" w:rsidRDefault="005B52F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0EB989F-A9B3-4C1E-96A2-4A879B7B17DC}"/>
    <w:embedBold r:id="rId2" w:fontKey="{9D61A6CD-2725-4112-A208-732A51ADF0D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EC113F5-2C99-4D55-BA40-7071050F482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DCB48FB-C314-407A-9285-E10BAB3F6F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8BCB293-C547-427F-8D88-22B6EB368E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ABD" w:rsidRPr="00E4636C" w:rsidRDefault="00E4636C" w:rsidP="00E463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52F5" w:rsidRDefault="005B52F5" w:rsidP="009F0C77">
      <w:r>
        <w:separator/>
      </w:r>
    </w:p>
  </w:footnote>
  <w:footnote w:type="continuationSeparator" w:id="0">
    <w:p w:rsidR="005B52F5" w:rsidRDefault="005B52F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56WAB20"/>
    <w:docVar w:name="CoverBillType" w:val="j"/>
    <w:docVar w:name="DocPath" w:val="L:\Council\bills\JN\3156WAB20.DOCX"/>
    <w:docVar w:name="dvBillNumber" w:val="4759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5B52F5"/>
    <w:rsid w:val="00011869"/>
    <w:rsid w:val="00015CD6"/>
    <w:rsid w:val="00050CDA"/>
    <w:rsid w:val="000A449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3EF3"/>
    <w:rsid w:val="001D08F2"/>
    <w:rsid w:val="001D3A58"/>
    <w:rsid w:val="001D525B"/>
    <w:rsid w:val="001D7F4F"/>
    <w:rsid w:val="00205238"/>
    <w:rsid w:val="00207BAB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7276"/>
    <w:rsid w:val="004E7D54"/>
    <w:rsid w:val="005273C6"/>
    <w:rsid w:val="00530A69"/>
    <w:rsid w:val="00545593"/>
    <w:rsid w:val="00556EBF"/>
    <w:rsid w:val="00577C6C"/>
    <w:rsid w:val="005A62FE"/>
    <w:rsid w:val="005B52F5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521C7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5E95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3ABD"/>
    <w:rsid w:val="00CC6B7B"/>
    <w:rsid w:val="00CD2089"/>
    <w:rsid w:val="00D73A67"/>
    <w:rsid w:val="00D970A9"/>
    <w:rsid w:val="00DF3845"/>
    <w:rsid w:val="00DF6611"/>
    <w:rsid w:val="00E41911"/>
    <w:rsid w:val="00E44B57"/>
    <w:rsid w:val="00E4636C"/>
    <w:rsid w:val="00E6543F"/>
    <w:rsid w:val="00E92EEF"/>
    <w:rsid w:val="00ED7B96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CEEEBD-5A5C-4E39-A2C7-B3C0A4E44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54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43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B56FE1-35E9-4947-8288-0CC291A68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7631385</Template>
  <TotalTime>0</TotalTime>
  <Pages>1</Pages>
  <Words>128</Words>
  <Characters>631</Characters>
  <Application>Microsoft Office Word</Application>
  <DocSecurity>0</DocSecurity>
  <Lines>30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4759 Text of Previous Version (Dec. 11, 2019) - South Carolina Legislature Online</dc:title>
  <dc:creator>Julie Newboult</dc:creator>
  <cp:lastModifiedBy>S Wilson</cp:lastModifiedBy>
  <cp:revision>2</cp:revision>
  <cp:lastPrinted>2019-12-06T15:34:00Z</cp:lastPrinted>
  <dcterms:created xsi:type="dcterms:W3CDTF">2019-12-11T18:35:00Z</dcterms:created>
  <dcterms:modified xsi:type="dcterms:W3CDTF">2019-12-11T18:35:00Z</dcterms:modified>
</cp:coreProperties>
</file>