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B2C" w:rsidRDefault="00D910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D910C2" w:rsidRDefault="00D910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1, 2019</w:t>
      </w:r>
    </w:p>
    <w:p w:rsidR="00D910C2" w:rsidRDefault="00D910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10C2" w:rsidRPr="00D910C2" w:rsidRDefault="00D910C2" w:rsidP="00D910C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475</w:t>
      </w:r>
    </w:p>
    <w:p w:rsidR="00D910C2" w:rsidRDefault="00D910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10C2" w:rsidRDefault="00D910C2" w:rsidP="00D91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C4C6B">
        <w:t>Senator Campsen</w:t>
      </w:r>
    </w:p>
    <w:p w:rsidR="00D910C2" w:rsidRDefault="00D910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10C2" w:rsidRDefault="00D910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5/1/19--H.</w:t>
      </w:r>
    </w:p>
    <w:p w:rsidR="00D910C2" w:rsidRDefault="00D910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21, 2019.</w:t>
      </w:r>
    </w:p>
    <w:p w:rsidR="00D910C2" w:rsidRPr="00D910C2" w:rsidRDefault="00D910C2" w:rsidP="00D91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910C2" w:rsidRDefault="00D910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10C2" w:rsidRDefault="00D910C2" w:rsidP="00D91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 AGRICULTURE, NATURAL</w:t>
      </w:r>
    </w:p>
    <w:p w:rsidR="00D910C2" w:rsidRPr="00D910C2" w:rsidRDefault="00D910C2" w:rsidP="00D91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RESOURCES AND ENVIRONMENTAL AFFAIRS</w:t>
      </w:r>
    </w:p>
    <w:p w:rsidR="00D910C2" w:rsidRDefault="00D910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475) to amend </w:t>
      </w:r>
      <w:r w:rsidRPr="00D910C2">
        <w:rPr>
          <w:color w:val="000000" w:themeColor="text1"/>
          <w:u w:color="000000" w:themeColor="text1"/>
        </w:rPr>
        <w:t>Section 50</w:t>
      </w:r>
      <w:r w:rsidRPr="00D910C2">
        <w:rPr>
          <w:color w:val="000000" w:themeColor="text1"/>
          <w:u w:color="000000" w:themeColor="text1"/>
        </w:rPr>
        <w:noBreakHyphen/>
        <w:t>5</w:t>
      </w:r>
      <w:r w:rsidRPr="00D910C2">
        <w:rPr>
          <w:color w:val="000000" w:themeColor="text1"/>
          <w:u w:color="000000" w:themeColor="text1"/>
        </w:rPr>
        <w:noBreakHyphen/>
        <w:t>1705 of the 1976 Code, relating to catch limits for estuarine and saltwater finfish, to provide that it is unlawful for a person to</w:t>
      </w:r>
      <w:r>
        <w:rPr>
          <w:rFonts w:eastAsia="Times New Roman"/>
        </w:rPr>
        <w:t>, etc., respectfully</w:t>
      </w:r>
    </w:p>
    <w:p w:rsidR="00D910C2" w:rsidRPr="00D910C2" w:rsidRDefault="00D910C2" w:rsidP="00D91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D910C2" w:rsidRDefault="00D910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D910C2" w:rsidRDefault="00D910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10C2" w:rsidRDefault="00D910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DAVID R. HIOTT for Committee.</w:t>
      </w:r>
    </w:p>
    <w:p w:rsidR="00D910C2" w:rsidRPr="00D910C2" w:rsidRDefault="00D910C2" w:rsidP="00D91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910C2" w:rsidRDefault="00D910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10C2" w:rsidRDefault="00D910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910C2" w:rsidSect="003C5B2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92A0F" w:rsidRPr="00522CE0" w:rsidRDefault="00192A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9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C743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00E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Pr="00E97328">
        <w:rPr>
          <w:color w:val="000000" w:themeColor="text1"/>
          <w:u w:color="000000" w:themeColor="text1"/>
        </w:rPr>
        <w:t>SECTION 50</w:t>
      </w:r>
      <w:r w:rsidR="00667E48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5</w:t>
      </w:r>
      <w:r w:rsidR="00667E48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1705 OF THE 1976 CODE</w:t>
      </w:r>
      <w:r>
        <w:rPr>
          <w:color w:val="000000" w:themeColor="text1"/>
          <w:u w:color="000000" w:themeColor="text1"/>
        </w:rPr>
        <w:t>, RELATING TO CATCH LIMITS</w:t>
      </w:r>
      <w:r w:rsidR="00192783">
        <w:rPr>
          <w:color w:val="000000" w:themeColor="text1"/>
          <w:u w:color="000000" w:themeColor="text1"/>
        </w:rPr>
        <w:t xml:space="preserve"> FOR ESTUARINE AND SALTWATER FINFISH</w:t>
      </w:r>
      <w:r>
        <w:rPr>
          <w:color w:val="000000" w:themeColor="text1"/>
          <w:u w:color="000000" w:themeColor="text1"/>
        </w:rPr>
        <w:t xml:space="preserve">, TO PROVIDE THAT </w:t>
      </w:r>
      <w:r w:rsidRPr="00E97328">
        <w:rPr>
          <w:color w:val="000000" w:themeColor="text1"/>
          <w:u w:color="000000" w:themeColor="text1"/>
        </w:rPr>
        <w:t>IT IS UNLAWFUL FOR A PERSON TO TAKE OR HAVE IN POSSESSION MORE THAN THREE TRIPLETAIL IN ANY ONE DAY, NOT TO EXCEED NINE TRIPLETAIL IN ANY ONE DAY ON ANY BOAT</w:t>
      </w:r>
      <w:r>
        <w:rPr>
          <w:color w:val="000000" w:themeColor="text1"/>
          <w:u w:color="000000" w:themeColor="text1"/>
        </w:rPr>
        <w:t xml:space="preserve">; AND TO AMEND </w:t>
      </w:r>
      <w:r w:rsidRPr="00E97328">
        <w:rPr>
          <w:color w:val="000000" w:themeColor="text1"/>
          <w:u w:color="000000" w:themeColor="text1"/>
        </w:rPr>
        <w:t>SECTION 50</w:t>
      </w:r>
      <w:r w:rsidR="00667E48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5</w:t>
      </w:r>
      <w:r w:rsidR="00667E48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1710(B) OF THE 1976 CODE</w:t>
      </w:r>
      <w:r>
        <w:rPr>
          <w:color w:val="000000" w:themeColor="text1"/>
          <w:u w:color="000000" w:themeColor="text1"/>
        </w:rPr>
        <w:t>, RELATING TO SIZE LIMITS</w:t>
      </w:r>
      <w:r w:rsidR="00192783">
        <w:rPr>
          <w:color w:val="000000" w:themeColor="text1"/>
          <w:u w:color="000000" w:themeColor="text1"/>
        </w:rPr>
        <w:t xml:space="preserve"> FOR ESTUARINE AND SALTWATER FINFISH</w:t>
      </w:r>
      <w:r>
        <w:rPr>
          <w:color w:val="000000" w:themeColor="text1"/>
          <w:u w:color="000000" w:themeColor="text1"/>
        </w:rPr>
        <w:t xml:space="preserve">, TO PROVIDE THAT IT IS UNLAWFUL TO TAKE, POSSESS, LAND, SELL, PURCHASE, OR ATTEMPT TO SELL OR PURCHASE TRIPLETAIL </w:t>
      </w:r>
      <w:r w:rsidRPr="00E97328">
        <w:rPr>
          <w:color w:val="000000" w:themeColor="text1"/>
          <w:u w:color="000000" w:themeColor="text1"/>
        </w:rPr>
        <w:t>OF LESS THAN EIGHTEEN INCHES IN TOTAL LENGTH</w:t>
      </w:r>
      <w:r>
        <w:rPr>
          <w:color w:val="000000" w:themeColor="text1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C7431" w:rsidRDefault="006C7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C7431" w:rsidRDefault="006C7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1289" w:rsidRDefault="006C7431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81289" w:rsidRPr="00E97328">
        <w:rPr>
          <w:color w:val="000000" w:themeColor="text1"/>
          <w:u w:color="000000" w:themeColor="text1"/>
        </w:rPr>
        <w:t>Section 50</w:t>
      </w:r>
      <w:r w:rsidR="00667E48">
        <w:rPr>
          <w:color w:val="000000" w:themeColor="text1"/>
          <w:u w:color="000000" w:themeColor="text1"/>
        </w:rPr>
        <w:noBreakHyphen/>
      </w:r>
      <w:r w:rsidR="00681289" w:rsidRPr="00E97328">
        <w:rPr>
          <w:color w:val="000000" w:themeColor="text1"/>
          <w:u w:color="000000" w:themeColor="text1"/>
        </w:rPr>
        <w:t>5</w:t>
      </w:r>
      <w:r w:rsidR="00667E48">
        <w:rPr>
          <w:color w:val="000000" w:themeColor="text1"/>
          <w:u w:color="000000" w:themeColor="text1"/>
        </w:rPr>
        <w:noBreakHyphen/>
      </w:r>
      <w:r w:rsidR="00681289" w:rsidRPr="00E97328">
        <w:rPr>
          <w:color w:val="000000" w:themeColor="text1"/>
          <w:u w:color="000000" w:themeColor="text1"/>
        </w:rPr>
        <w:t>1705 of the 1976 Code is amended by adding an appropriately lettered</w:t>
      </w:r>
      <w:r w:rsidR="006C2533">
        <w:rPr>
          <w:color w:val="000000" w:themeColor="text1"/>
          <w:u w:color="000000" w:themeColor="text1"/>
        </w:rPr>
        <w:t xml:space="preserve"> new</w:t>
      </w:r>
      <w:r w:rsidR="00681289" w:rsidRPr="00E97328">
        <w:rPr>
          <w:color w:val="000000" w:themeColor="text1"/>
          <w:u w:color="000000" w:themeColor="text1"/>
        </w:rPr>
        <w:t xml:space="preserve"> subsection to read:</w:t>
      </w:r>
    </w:p>
    <w:p w:rsidR="00681289" w:rsidRPr="00E97328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1289" w:rsidRPr="00E97328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E97328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It is unlawful for a person to take or have in possession more than three tripletail (Lobotes surinamensis) in any one day, not to exceed nine tripletail in any one day on any boat.</w:t>
      </w:r>
      <w:r>
        <w:rPr>
          <w:color w:val="000000" w:themeColor="text1"/>
          <w:u w:color="000000" w:themeColor="text1"/>
        </w:rPr>
        <w:t>”</w:t>
      </w:r>
    </w:p>
    <w:p w:rsidR="00681289" w:rsidRPr="00E97328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1289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7328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Section 50</w:t>
      </w:r>
      <w:r w:rsidR="00667E48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5</w:t>
      </w:r>
      <w:r w:rsidR="00667E48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 xml:space="preserve">1710(B) of the 1976 Code is amended by adding an appropriately numbered </w:t>
      </w:r>
      <w:r w:rsidR="006C2533">
        <w:rPr>
          <w:color w:val="000000" w:themeColor="text1"/>
          <w:u w:color="000000" w:themeColor="text1"/>
        </w:rPr>
        <w:t xml:space="preserve">new </w:t>
      </w:r>
      <w:r w:rsidRPr="00E97328">
        <w:rPr>
          <w:color w:val="000000" w:themeColor="text1"/>
          <w:u w:color="000000" w:themeColor="text1"/>
        </w:rPr>
        <w:t>item to read:</w:t>
      </w:r>
    </w:p>
    <w:p w:rsidR="00681289" w:rsidRPr="00E97328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1289" w:rsidRPr="00E97328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E97328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tripletail (Lobotes surinamensis) of less than eighteen inches in total length;</w:t>
      </w:r>
      <w:r>
        <w:rPr>
          <w:color w:val="000000" w:themeColor="text1"/>
          <w:u w:color="000000" w:themeColor="text1"/>
        </w:rPr>
        <w:t>”</w:t>
      </w:r>
    </w:p>
    <w:p w:rsidR="00681289" w:rsidRPr="00E97328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C7431" w:rsidRPr="00522CE0" w:rsidRDefault="006C7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81289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681289">
        <w:rPr>
          <w:rFonts w:eastAsia="Times New Roman"/>
        </w:rPr>
        <w:t xml:space="preserve">on </w:t>
      </w:r>
      <w:r w:rsidR="00681289" w:rsidRPr="00E97328">
        <w:rPr>
          <w:color w:val="000000" w:themeColor="text1"/>
          <w:u w:color="000000" w:themeColor="text1"/>
        </w:rPr>
        <w:t>July 1, 2019</w:t>
      </w:r>
      <w:r>
        <w:rPr>
          <w:rFonts w:eastAsia="Times New Roman"/>
        </w:rPr>
        <w:t>.</w:t>
      </w:r>
    </w:p>
    <w:p w:rsidR="005736A7" w:rsidRDefault="00667E48" w:rsidP="00573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sectPr w:rsidR="005736A7" w:rsidSect="003C5B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431" w:rsidRDefault="006C7431" w:rsidP="00522CE0">
      <w:r>
        <w:separator/>
      </w:r>
    </w:p>
  </w:endnote>
  <w:endnote w:type="continuationSeparator" w:id="0">
    <w:p w:rsidR="006C7431" w:rsidRDefault="006C743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1E9BAF-2C74-4013-8BE3-8DDC2CF6BBDF}"/>
    <w:embedBold r:id="rId2" w:fontKey="{AE6F3269-0EFD-4992-8069-860896F4166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A5C5B91-B5F1-4AF5-A99B-7D25CF35E9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28BC2B-3AF4-4BBA-9028-3EC3653E4E9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117" w:rsidRPr="00192A0F" w:rsidRDefault="00192A0F" w:rsidP="00192A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</w:t>
    </w:r>
    <w:r w:rsidR="003C5B2C">
      <w:t>-</w:t>
    </w:r>
    <w:r w:rsidR="003C5B2C">
      <w:fldChar w:fldCharType="begin"/>
    </w:r>
    <w:r w:rsidR="003C5B2C">
      <w:instrText xml:space="preserve"> PAGE  \* MERGEFORMAT </w:instrText>
    </w:r>
    <w:r w:rsidR="003C5B2C">
      <w:fldChar w:fldCharType="separate"/>
    </w:r>
    <w:r w:rsidR="005736A7">
      <w:rPr>
        <w:noProof/>
      </w:rPr>
      <w:t>1</w:t>
    </w:r>
    <w:r w:rsidR="003C5B2C">
      <w:fldChar w:fldCharType="end"/>
    </w:r>
    <w:r w:rsidR="003C5B2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B2C" w:rsidRPr="00192A0F" w:rsidRDefault="003C5B2C" w:rsidP="00192A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36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431" w:rsidRDefault="006C7431" w:rsidP="00522CE0">
      <w:r>
        <w:separator/>
      </w:r>
    </w:p>
  </w:footnote>
  <w:footnote w:type="continuationSeparator" w:id="0">
    <w:p w:rsidR="006C7431" w:rsidRDefault="006C743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TRIP.KMM.GEC"/>
    <w:docVar w:name="CoverAttorneyInitials" w:val="KMM"/>
    <w:docVar w:name="CoverAttorneyLastName" w:val="Moffitt"/>
    <w:docVar w:name="CoverBillType" w:val="b"/>
    <w:docVar w:name="CoverSenator" w:val="GEC"/>
    <w:docVar w:name="dvBillNumber" w:val="475"/>
    <w:docVar w:name="dvBillNumberPrefix" w:val="S. "/>
    <w:docVar w:name="dvOriginalBody" w:val="Senate"/>
    <w:docVar w:name="fulldraftpath" w:val="L:\S-RES\GEC\025TRIP.KMM.GEC.DOCX"/>
    <w:docVar w:name="NameofBody" w:val="S"/>
    <w:docVar w:name="vgroup2" w:val="S-RES"/>
  </w:docVars>
  <w:rsids>
    <w:rsidRoot w:val="006C7431"/>
    <w:rsid w:val="00042AC1"/>
    <w:rsid w:val="00046516"/>
    <w:rsid w:val="00072458"/>
    <w:rsid w:val="0007601D"/>
    <w:rsid w:val="000B0720"/>
    <w:rsid w:val="000B5EAF"/>
    <w:rsid w:val="001315B2"/>
    <w:rsid w:val="00170561"/>
    <w:rsid w:val="00180D05"/>
    <w:rsid w:val="00186AC9"/>
    <w:rsid w:val="00192783"/>
    <w:rsid w:val="00192A0F"/>
    <w:rsid w:val="00197DF1"/>
    <w:rsid w:val="001B3DD9"/>
    <w:rsid w:val="001B637A"/>
    <w:rsid w:val="001B7E5D"/>
    <w:rsid w:val="001D3BAC"/>
    <w:rsid w:val="00200E6D"/>
    <w:rsid w:val="00216025"/>
    <w:rsid w:val="00245C4E"/>
    <w:rsid w:val="002C1321"/>
    <w:rsid w:val="002C2031"/>
    <w:rsid w:val="002C5896"/>
    <w:rsid w:val="002D3BED"/>
    <w:rsid w:val="00307C2B"/>
    <w:rsid w:val="00315D04"/>
    <w:rsid w:val="00350FC4"/>
    <w:rsid w:val="00383247"/>
    <w:rsid w:val="003C5B2C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36A7"/>
    <w:rsid w:val="00593361"/>
    <w:rsid w:val="005A413B"/>
    <w:rsid w:val="005A5017"/>
    <w:rsid w:val="005A648C"/>
    <w:rsid w:val="005F07AC"/>
    <w:rsid w:val="005F1745"/>
    <w:rsid w:val="00667E48"/>
    <w:rsid w:val="00681289"/>
    <w:rsid w:val="006A1802"/>
    <w:rsid w:val="006C0CBB"/>
    <w:rsid w:val="006C2533"/>
    <w:rsid w:val="006C7431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3896"/>
    <w:rsid w:val="00BB5AFC"/>
    <w:rsid w:val="00BC0A56"/>
    <w:rsid w:val="00BD75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10C2"/>
    <w:rsid w:val="00DA3C6B"/>
    <w:rsid w:val="00DA47B9"/>
    <w:rsid w:val="00DE5635"/>
    <w:rsid w:val="00DF0285"/>
    <w:rsid w:val="00E058D3"/>
    <w:rsid w:val="00E12CA0"/>
    <w:rsid w:val="00E2236D"/>
    <w:rsid w:val="00E51A66"/>
    <w:rsid w:val="00E76AD9"/>
    <w:rsid w:val="00E86EE2"/>
    <w:rsid w:val="00E91E2F"/>
    <w:rsid w:val="00EA3546"/>
    <w:rsid w:val="00EB47AE"/>
    <w:rsid w:val="00EC34E1"/>
    <w:rsid w:val="00EC4117"/>
    <w:rsid w:val="00F0234A"/>
    <w:rsid w:val="00F05CF2"/>
    <w:rsid w:val="00F279C4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B3491286-6C49-4033-A67C-1A1A47A0F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2B3947D9.dotm</Template>
  <TotalTime>0</TotalTime>
  <Pages>2</Pages>
  <Words>301</Words>
  <Characters>1436</Characters>
  <Application>Microsoft Office Word</Application>
  <DocSecurity>0</DocSecurity>
  <Lines>66</Lines>
  <Paragraphs>21</Paragraphs>
  <ScaleCrop>false</ScaleCrop>
  <Company> 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475 Text of Previous Version (May 1, 2019) - South Carolina Legislature Online</dc:title>
  <dc:subject/>
  <dc:creator>Rebecca Landau</dc:creator>
  <cp:keywords/>
  <dc:description/>
  <cp:lastModifiedBy>Miriam Cook</cp:lastModifiedBy>
  <cp:revision>2</cp:revision>
  <dcterms:created xsi:type="dcterms:W3CDTF">2019-05-01T22:42:00Z</dcterms:created>
  <dcterms:modified xsi:type="dcterms:W3CDTF">2019-05-01T22:42:00Z</dcterms:modified>
</cp:coreProperties>
</file>