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E1F" w:rsidRDefault="00453E1F"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B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4439D5">
        <w:noBreakHyphen/>
      </w:r>
      <w:r>
        <w:t>7</w:t>
      </w:r>
      <w:r w:rsidR="004439D5">
        <w:noBreakHyphen/>
      </w:r>
      <w:r>
        <w:t>355 SO AS TO AUTHORIZE THE STATE BOARD OF BARBER EXAMINERS TO ISSUE MOBILE BARBERSHOP PERMITS, TO ESTABLISH PERMIT REQUIREMENTS, TO FURTHER PROVIDE FOR THE REGULATION OF MOBILE BARBERSHOPS, AND TO PROVIDE EXCEPTIONS FOR CERTAIN SERVICES PROVIDED IN NURSING HOMES AND COMMUNITY RESIDENTIAL CARE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3B32" w:rsidRDefault="00663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B32" w:rsidRDefault="00663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4E9" w:rsidRDefault="00663B32"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64E9">
        <w:tab/>
        <w:t>Chapter 7, Title 40 of the 1976 Code is amended by adding:</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439D5">
        <w:noBreakHyphen/>
      </w:r>
      <w:r>
        <w:t>7</w:t>
      </w:r>
      <w:r w:rsidR="004439D5">
        <w:noBreakHyphen/>
      </w:r>
      <w:r>
        <w:t>355.</w:t>
      </w:r>
      <w:r>
        <w:tab/>
        <w:t>(A)</w:t>
      </w:r>
      <w:r>
        <w:tab/>
        <w:t>As used in this section:</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439D5" w:rsidRPr="004439D5">
        <w:t>‘</w:t>
      </w:r>
      <w:r>
        <w:t>Mobile barbershop</w:t>
      </w:r>
      <w:r w:rsidR="004439D5" w:rsidRPr="004439D5">
        <w:t>’</w:t>
      </w:r>
      <w:r>
        <w:t xml:space="preserve"> means a self</w:t>
      </w:r>
      <w:r w:rsidR="004439D5">
        <w:noBreakHyphen/>
      </w:r>
      <w:r>
        <w:t xml:space="preserve">contained unit in which the practice of barbering is conducted, which may be moved, towed, or transported from one location to another. A </w:t>
      </w:r>
      <w:r w:rsidR="004439D5" w:rsidRPr="004439D5">
        <w:t>‘</w:t>
      </w:r>
      <w:r>
        <w:t>mobile barbershop</w:t>
      </w:r>
      <w:r w:rsidR="004439D5" w:rsidRPr="004439D5">
        <w:t>’</w:t>
      </w:r>
      <w:r>
        <w:t xml:space="preserve"> includes a portable barber operation.</w:t>
      </w:r>
    </w:p>
    <w:p w:rsidR="007C64E9" w:rsidRPr="00F17DE4"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r>
      <w:r w:rsidR="004439D5" w:rsidRPr="004439D5">
        <w:t>‘</w:t>
      </w:r>
      <w:r w:rsidRPr="00F17DE4">
        <w:t>Portable barber operation</w:t>
      </w:r>
      <w:r w:rsidR="004439D5" w:rsidRPr="004439D5">
        <w:t>’</w:t>
      </w:r>
      <w:r w:rsidRPr="00F17DE4">
        <w:t xml:space="preserve"> means equipment used in the practice of barbering that is in a mobile barbershop or transported from a barbershop and used on a temporary basis at a location including, but not limited to:</w:t>
      </w:r>
    </w:p>
    <w:p w:rsidR="007C64E9" w:rsidRPr="00F17DE4"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w:t>
      </w:r>
      <w:r w:rsidR="004439D5" w:rsidRPr="004439D5">
        <w:t>’</w:t>
      </w:r>
      <w:r w:rsidRPr="00F17DE4">
        <w:t>s home; or</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does not have a physically stationary office at the location where the barbering services are provided.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order to operate a mobile barbershop, a barber shall apply to the board for a mobile barbershop permit. The barber shall submit a permit application and fee in the form and manner prescribed by the board in regulation.</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4439D5">
        <w:noBreakHyphen/>
      </w:r>
      <w:r>
        <w:t>7</w:t>
      </w:r>
      <w:r w:rsidR="004439D5">
        <w:noBreakHyphen/>
      </w:r>
      <w:r>
        <w:t>320 and 40</w:t>
      </w:r>
      <w:r w:rsidR="004439D5">
        <w:noBreakHyphen/>
      </w:r>
      <w:r>
        <w:t>7</w:t>
      </w:r>
      <w:r w:rsidR="004439D5">
        <w:noBreakHyphen/>
      </w:r>
      <w:r>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A mobile barbershop permittee shall maintain a written or an electronic record of the street addresses where barbering services have been provided.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t>”</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32"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D5050" w:rsidRDefault="004439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E1F" w:rsidRDefault="00453E1F" w:rsidP="00453E1F">
      <w:pPr>
        <w:suppressAutoHyphens/>
      </w:pPr>
    </w:p>
    <w:sectPr w:rsidR="00453E1F" w:rsidSect="00453E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B32" w:rsidRDefault="00663B32" w:rsidP="009F0C77">
      <w:r>
        <w:separator/>
      </w:r>
    </w:p>
  </w:endnote>
  <w:endnote w:type="continuationSeparator" w:id="0">
    <w:p w:rsidR="00663B32" w:rsidRDefault="00663B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5867AE-2A51-4E1E-B29D-6FCBDD2111C7}"/>
    <w:embedBold r:id="rId2" w:fontKey="{A24CE8CD-A913-4880-AD8A-ABCBE379841C}"/>
  </w:font>
  <w:font w:name="Calibri">
    <w:panose1 w:val="020F0502020204030204"/>
    <w:charset w:val="00"/>
    <w:family w:val="swiss"/>
    <w:pitch w:val="variable"/>
    <w:sig w:usb0="E0002EFF" w:usb1="C000247B" w:usb2="00000009" w:usb3="00000000" w:csb0="000001FF" w:csb1="00000000"/>
    <w:embedRegular r:id="rId3" w:fontKey="{DCD31F2C-97CE-4155-BA2F-F7BC9EEA6B29}"/>
  </w:font>
  <w:font w:name="Segoe UI">
    <w:panose1 w:val="020B0502040204020203"/>
    <w:charset w:val="00"/>
    <w:family w:val="swiss"/>
    <w:pitch w:val="variable"/>
    <w:sig w:usb0="E4002EFF" w:usb1="C000E47F" w:usb2="00000009" w:usb3="00000000" w:csb0="000001FF" w:csb1="00000000"/>
    <w:embedRegular r:id="rId4" w:fontKey="{8AEDF2AB-D861-4831-A936-8CE496B62C9D}"/>
  </w:font>
  <w:font w:name="Cambria">
    <w:panose1 w:val="02040503050406030204"/>
    <w:charset w:val="00"/>
    <w:family w:val="roman"/>
    <w:pitch w:val="variable"/>
    <w:sig w:usb0="E00006FF" w:usb1="420024FF" w:usb2="02000000" w:usb3="00000000" w:csb0="0000019F" w:csb1="00000000"/>
    <w:embedRegular r:id="rId5" w:fontKey="{FDF85A69-77D1-4FBA-BD19-37B0ED5757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050" w:rsidRPr="00453E1F" w:rsidRDefault="00453E1F" w:rsidP="00453E1F">
    <w:pPr>
      <w:pStyle w:val="Footer"/>
      <w:tabs>
        <w:tab w:val="clear" w:pos="4680"/>
        <w:tab w:val="clear" w:pos="9360"/>
        <w:tab w:val="center" w:pos="2995"/>
      </w:tabs>
      <w:spacing w:before="120"/>
    </w:pPr>
    <w:r>
      <w:t>[4771]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B32" w:rsidRDefault="00663B32" w:rsidP="009F0C77">
      <w:r>
        <w:separator/>
      </w:r>
    </w:p>
  </w:footnote>
  <w:footnote w:type="continuationSeparator" w:id="0">
    <w:p w:rsidR="00663B32" w:rsidRDefault="00663B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3WAB20"/>
    <w:docVar w:name="CoverBillType" w:val="b"/>
    <w:docVar w:name="DocPath" w:val="L:\Council\bills\AGM\19673WAB20.DOCX"/>
    <w:docVar w:name="dvBillNumber" w:val="4771"/>
    <w:docVar w:name="dvBillNumberPrefix" w:val="H. "/>
    <w:docVar w:name="dvOriginalBody" w:val="House"/>
    <w:docVar w:name="dvSteno" w:val="AGM"/>
    <w:docVar w:name="NameofBody" w:val="h"/>
    <w:docVar w:name="vGroup2" w:val="Council"/>
  </w:docVars>
  <w:rsids>
    <w:rsidRoot w:val="00663B32"/>
    <w:rsid w:val="00011869"/>
    <w:rsid w:val="00015CD6"/>
    <w:rsid w:val="000D50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9D5"/>
    <w:rsid w:val="00453E1F"/>
    <w:rsid w:val="00461441"/>
    <w:rsid w:val="004809EE"/>
    <w:rsid w:val="004A1B8D"/>
    <w:rsid w:val="004E7D54"/>
    <w:rsid w:val="005273C6"/>
    <w:rsid w:val="00530A69"/>
    <w:rsid w:val="00545593"/>
    <w:rsid w:val="00556EBF"/>
    <w:rsid w:val="00577C6C"/>
    <w:rsid w:val="005A3788"/>
    <w:rsid w:val="005A62FE"/>
    <w:rsid w:val="005C2FE2"/>
    <w:rsid w:val="005E2BC9"/>
    <w:rsid w:val="00605102"/>
    <w:rsid w:val="006215AA"/>
    <w:rsid w:val="00663B32"/>
    <w:rsid w:val="006913C9"/>
    <w:rsid w:val="0069470D"/>
    <w:rsid w:val="006D58AA"/>
    <w:rsid w:val="00734F00"/>
    <w:rsid w:val="00736959"/>
    <w:rsid w:val="007A23F8"/>
    <w:rsid w:val="007A70AE"/>
    <w:rsid w:val="007C64E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1FD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FBEA5B-B1F7-4425-82F6-D219D37D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2CA09-627E-4F9F-A192-BF597E4C6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3</Pages>
  <Words>803</Words>
  <Characters>4271</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4771 Text of Previous Version (Dec. 11, 2019) - South Carolina Legislature Online</dc:title>
  <dc:creator>Angie Morgan</dc:creator>
  <cp:lastModifiedBy>S Wilson</cp:lastModifiedBy>
  <cp:revision>2</cp:revision>
  <cp:lastPrinted>2019-12-09T17:25:00Z</cp:lastPrinted>
  <dcterms:created xsi:type="dcterms:W3CDTF">2019-12-11T18:44:00Z</dcterms:created>
  <dcterms:modified xsi:type="dcterms:W3CDTF">2019-12-11T18:44:00Z</dcterms:modified>
</cp:coreProperties>
</file>