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70" w:rsidRDefault="006A33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1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25</w:t>
      </w:r>
      <w:r>
        <w:noBreakHyphen/>
        <w:t>35 SO AS TO PROVIDE LOCAL SCHOOL BOARDS OF TRUSTEES SHALL INCREASE TEACHERS</w:t>
      </w:r>
      <w:r w:rsidRPr="00ED6543">
        <w:t>’</w:t>
      </w:r>
      <w:r>
        <w:t xml:space="preserve"> SALARIES BY TWENTY PERCENT USING THE DISTRICT SALARY SCHEDULE USED FOR THE 2019</w:t>
      </w:r>
      <w:r>
        <w:noBreakHyphen/>
        <w:t xml:space="preserve">2020 SCHOOL YEAR AS THE BASIS FOR PROVIDING THE INCREASE; TO APPLY THIS PROVISION UNIFORMLY FOR ALL ELIGIBLE CERTIFIED TEACHERS,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149" w:rsidRDefault="00B65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149" w:rsidRDefault="00B65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B65149"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6543">
        <w:t>Article 1, Chapter 25, Title 59 of the 1976 Code is amended by adding:</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35.</w:t>
      </w:r>
      <w:r>
        <w:tab/>
        <w:t>(A)</w:t>
      </w:r>
      <w:r>
        <w:tab/>
        <w:t>A local school board of trustees shall increase the salary compensation for all eligible certified teachers employed by the district by twenty percent using the district salary schedule used for the 2019</w:t>
      </w:r>
      <w:r>
        <w:noBreakHyphen/>
        <w:t>2020 School Year as the basis for providing the increase. This provision must be applied uniformly for all eligible certified teachers.</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ED6543">
        <w:t>‘</w:t>
      </w:r>
      <w:r>
        <w:t>certified teachers</w:t>
      </w:r>
      <w:r w:rsidRPr="00ED6543">
        <w:t>’</w:t>
      </w:r>
      <w:r>
        <w:t xml:space="preserve"> is defined by the Department of Education using the Professional Certified Staff System, and includes classroom teachers, librarians, guidance counselors, psychologists, social workers, occupational therapists, physical therapists, nurses, orientation/mobility instructors, speech pathologists, and audiologists employed by a school district in this State.”</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149" w:rsidRDefault="00E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2020.</w:t>
      </w:r>
    </w:p>
    <w:p w:rsidR="00BB777D" w:rsidRDefault="00ED6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370" w:rsidRDefault="006A3370" w:rsidP="006A3370">
      <w:pPr>
        <w:suppressAutoHyphens/>
      </w:pPr>
    </w:p>
    <w:sectPr w:rsidR="006A3370" w:rsidSect="006A33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49" w:rsidRDefault="00B65149" w:rsidP="009F0C77">
      <w:r>
        <w:separator/>
      </w:r>
    </w:p>
  </w:endnote>
  <w:endnote w:type="continuationSeparator" w:id="0">
    <w:p w:rsidR="00B65149" w:rsidRDefault="00B65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5020C5-9D39-4E90-9A8F-5CD9A8DF802C}"/>
    <w:embedBold r:id="rId2" w:fontKey="{5CEB0F39-E8FF-46DC-BB42-53781D970B2C}"/>
  </w:font>
  <w:font w:name="Calibri">
    <w:panose1 w:val="020F0502020204030204"/>
    <w:charset w:val="00"/>
    <w:family w:val="swiss"/>
    <w:pitch w:val="variable"/>
    <w:sig w:usb0="E0002EFF" w:usb1="C000247B" w:usb2="00000009" w:usb3="00000000" w:csb0="000001FF" w:csb1="00000000"/>
    <w:embedRegular r:id="rId3" w:fontKey="{D71133E9-2A74-4DBA-B06D-6C62159B47D5}"/>
  </w:font>
  <w:font w:name="Cambria">
    <w:panose1 w:val="02040503050406030204"/>
    <w:charset w:val="00"/>
    <w:family w:val="roman"/>
    <w:pitch w:val="variable"/>
    <w:sig w:usb0="E00006FF" w:usb1="420024FF" w:usb2="02000000" w:usb3="00000000" w:csb0="0000019F" w:csb1="00000000"/>
    <w:embedRegular r:id="rId4" w:fontKey="{C10B4A2A-959D-4081-ABBB-E5D540CD37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77D" w:rsidRPr="006A3370" w:rsidRDefault="006A3370" w:rsidP="006A3370">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49" w:rsidRDefault="00B65149" w:rsidP="009F0C77">
      <w:r>
        <w:separator/>
      </w:r>
    </w:p>
  </w:footnote>
  <w:footnote w:type="continuationSeparator" w:id="0">
    <w:p w:rsidR="00B65149" w:rsidRDefault="00B65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6SA20"/>
    <w:docVar w:name="CoverBillType" w:val="b"/>
    <w:docVar w:name="DocPath" w:val="L:\Council\bills\RT\17666SA20.DOCX"/>
    <w:docVar w:name="dvBillNumber" w:val="4780"/>
    <w:docVar w:name="dvBillNumberPrefix" w:val="H. "/>
    <w:docVar w:name="dvOriginalBody" w:val="House"/>
    <w:docVar w:name="dvSteno" w:val="RT"/>
    <w:docVar w:name="NameofBody" w:val="h"/>
    <w:docVar w:name="vGroup2" w:val="Council"/>
  </w:docVars>
  <w:rsids>
    <w:rsidRoot w:val="00B65149"/>
    <w:rsid w:val="00011869"/>
    <w:rsid w:val="00015CD6"/>
    <w:rsid w:val="000407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A3A"/>
    <w:rsid w:val="005273C6"/>
    <w:rsid w:val="00530A69"/>
    <w:rsid w:val="00545593"/>
    <w:rsid w:val="00556EBF"/>
    <w:rsid w:val="00577C6C"/>
    <w:rsid w:val="005A62FE"/>
    <w:rsid w:val="005C2FE2"/>
    <w:rsid w:val="005E2BC9"/>
    <w:rsid w:val="00605102"/>
    <w:rsid w:val="006215AA"/>
    <w:rsid w:val="006913C9"/>
    <w:rsid w:val="0069470D"/>
    <w:rsid w:val="006A337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5149"/>
    <w:rsid w:val="00BB777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5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2DD7-E839-47C8-9B3B-91463BB72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FE57-F279-40EC-ABD6-DCCFFDBC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210</Words>
  <Characters>1182</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4780 Text of Previous Version (Dec. 11, 2019) - South Carolina Legislature Online</dc:title>
  <dc:creator>Rebecca Turner</dc:creator>
  <cp:lastModifiedBy>S Wilson</cp:lastModifiedBy>
  <cp:revision>2</cp:revision>
  <dcterms:created xsi:type="dcterms:W3CDTF">2019-12-11T19:05:00Z</dcterms:created>
  <dcterms:modified xsi:type="dcterms:W3CDTF">2019-12-11T19:05:00Z</dcterms:modified>
</cp:coreProperties>
</file>