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BED" w:rsidRDefault="00063BED" w:rsidP="00D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76897" w:rsidRDefault="00D76897" w:rsidP="00D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897" w:rsidRDefault="00D76897" w:rsidP="00D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897" w:rsidRDefault="00D76897" w:rsidP="00D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897" w:rsidRDefault="00D76897" w:rsidP="00D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897" w:rsidRDefault="00D76897" w:rsidP="00D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897" w:rsidRDefault="00D76897" w:rsidP="00D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77D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62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73248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1150, CODE OF LAWS OF SOUTH CAROLINA, 1976, RELATING TO A DEDUCTION ON CAPITAL GAINS, SO AS TO PROVIDE FOR A ONE HUNDRED PERCENT EXEMPTION ON ANY CAPITAL GAIN RECOGNIZED FROM THE SALE OF CERTAIN METALS.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77DA" w:rsidRDefault="004277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77DA" w:rsidRDefault="004277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25E" w:rsidRPr="00273248" w:rsidRDefault="00D9625E" w:rsidP="00D96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3248">
        <w:rPr>
          <w:color w:val="000000" w:themeColor="text1"/>
          <w:u w:color="000000" w:themeColor="text1"/>
        </w:rPr>
        <w:t>SECTION</w:t>
      </w:r>
      <w:r w:rsidRPr="00273248">
        <w:rPr>
          <w:color w:val="000000" w:themeColor="text1"/>
          <w:u w:color="000000" w:themeColor="text1"/>
        </w:rPr>
        <w:tab/>
        <w:t>1.</w:t>
      </w:r>
      <w:r w:rsidRPr="00273248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1150(A) of the 1976 Code is amended to read:</w:t>
      </w:r>
    </w:p>
    <w:p w:rsidR="00D9625E" w:rsidRPr="00273248" w:rsidRDefault="00D9625E" w:rsidP="00D96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25E" w:rsidRPr="00273248" w:rsidRDefault="00D9625E" w:rsidP="00D96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3248">
        <w:rPr>
          <w:color w:val="000000" w:themeColor="text1"/>
          <w:u w:color="000000" w:themeColor="text1"/>
        </w:rPr>
        <w:tab/>
        <w:t>“(A)</w:t>
      </w:r>
      <w:r w:rsidRPr="00273248">
        <w:rPr>
          <w:color w:val="000000" w:themeColor="text1"/>
          <w:u w:color="000000" w:themeColor="text1"/>
        </w:rPr>
        <w:tab/>
        <w:t>Individuals, estates, and trusts are allowed a deduction from South Carolina taxable income equal to forty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four percent of net capital gain recognized in this State during a taxable year</w:t>
      </w:r>
      <w:r w:rsidRPr="00273248">
        <w:rPr>
          <w:color w:val="000000" w:themeColor="text1"/>
          <w:u w:val="single" w:color="000000" w:themeColor="text1"/>
        </w:rPr>
        <w:t xml:space="preserve">, except for the portion of the capital gain that was recognized from the sale of gold, silver, platinum bullion, or any combination of this bullion, </w:t>
      </w:r>
      <w:r w:rsidR="006474DE">
        <w:rPr>
          <w:color w:val="000000" w:themeColor="text1"/>
          <w:u w:val="single" w:color="000000" w:themeColor="text1"/>
        </w:rPr>
        <w:t>for which</w:t>
      </w:r>
      <w:r w:rsidRPr="00273248">
        <w:rPr>
          <w:color w:val="000000" w:themeColor="text1"/>
          <w:u w:val="single" w:color="000000" w:themeColor="text1"/>
        </w:rPr>
        <w:t xml:space="preserve"> the deduction equals one</w:t>
      </w:r>
      <w:r w:rsidR="005D7744">
        <w:rPr>
          <w:color w:val="000000" w:themeColor="text1"/>
          <w:u w:val="single" w:color="000000" w:themeColor="text1"/>
        </w:rPr>
        <w:t xml:space="preserve"> </w:t>
      </w:r>
      <w:r w:rsidRPr="00273248">
        <w:rPr>
          <w:color w:val="000000" w:themeColor="text1"/>
          <w:u w:val="single" w:color="000000" w:themeColor="text1"/>
        </w:rPr>
        <w:t>hundred percent of such capital gain</w:t>
      </w:r>
      <w:r w:rsidRPr="00273248">
        <w:rPr>
          <w:color w:val="000000" w:themeColor="text1"/>
          <w:u w:color="000000" w:themeColor="text1"/>
        </w:rPr>
        <w:t>. In the case of estates and trusts, the deduction is applicable only to income taxed to the estate or trust or individual beneficiaries and not income passed through to nonindividual beneficiaries.”</w:t>
      </w:r>
    </w:p>
    <w:p w:rsidR="00D9625E" w:rsidRPr="00273248" w:rsidRDefault="00D9625E" w:rsidP="00D96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7DA" w:rsidRDefault="00D9625E" w:rsidP="00D96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3248">
        <w:rPr>
          <w:color w:val="000000" w:themeColor="text1"/>
          <w:u w:color="000000" w:themeColor="text1"/>
        </w:rPr>
        <w:t>SECTION</w:t>
      </w:r>
      <w:r w:rsidRPr="00273248">
        <w:rPr>
          <w:color w:val="000000" w:themeColor="text1"/>
          <w:u w:color="000000" w:themeColor="text1"/>
        </w:rPr>
        <w:tab/>
        <w:t>2.</w:t>
      </w:r>
      <w:r w:rsidRPr="00273248">
        <w:rPr>
          <w:color w:val="000000" w:themeColor="text1"/>
          <w:u w:color="000000" w:themeColor="text1"/>
        </w:rPr>
        <w:tab/>
        <w:t>This act takes effect upon approval by the Governor and first applies to tax years beginning after 2019.</w:t>
      </w:r>
    </w:p>
    <w:p w:rsidR="001539F8" w:rsidRDefault="00D962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3BED" w:rsidRDefault="00063BED" w:rsidP="00063BED">
      <w:pPr>
        <w:suppressAutoHyphens/>
      </w:pPr>
    </w:p>
    <w:sectPr w:rsidR="00063BED" w:rsidSect="00063B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7DA" w:rsidRDefault="004277DA" w:rsidP="009F0C77">
      <w:r>
        <w:separator/>
      </w:r>
    </w:p>
  </w:endnote>
  <w:endnote w:type="continuationSeparator" w:id="0">
    <w:p w:rsidR="004277DA" w:rsidRDefault="004277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2988E9-007F-4261-8D27-93681F53123B}"/>
    <w:embedBold r:id="rId2" w:fontKey="{EB9CEB2E-A445-4DAF-A670-F34958D7357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9F37BFA-A461-495D-9E61-D47DD8CC60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9B083C-1913-4714-97A6-EA539EB9F7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0810FA-F355-49F7-B8DF-B40748574B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9F8" w:rsidRPr="00063BED" w:rsidRDefault="00063BED" w:rsidP="00063B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7DA" w:rsidRDefault="004277DA" w:rsidP="009F0C77">
      <w:r>
        <w:separator/>
      </w:r>
    </w:p>
  </w:footnote>
  <w:footnote w:type="continuationSeparator" w:id="0">
    <w:p w:rsidR="004277DA" w:rsidRDefault="004277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03DG20"/>
    <w:docVar w:name="CoverBillType" w:val="b"/>
    <w:docVar w:name="DocPath" w:val="L:\Council\bills\NBD\11303DG20.DOCX"/>
    <w:docVar w:name="dvBillNumber" w:val="478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277DA"/>
    <w:rsid w:val="00011869"/>
    <w:rsid w:val="00015CD6"/>
    <w:rsid w:val="00063BED"/>
    <w:rsid w:val="000C208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9F8"/>
    <w:rsid w:val="001C69A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7DA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7744"/>
    <w:rsid w:val="005E2BC9"/>
    <w:rsid w:val="00605102"/>
    <w:rsid w:val="006215AA"/>
    <w:rsid w:val="006474DE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6897"/>
    <w:rsid w:val="00D9625E"/>
    <w:rsid w:val="00D970A9"/>
    <w:rsid w:val="00DF3845"/>
    <w:rsid w:val="00E41911"/>
    <w:rsid w:val="00E44B57"/>
    <w:rsid w:val="00E92EEF"/>
    <w:rsid w:val="00EC44C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75526F-EEFD-4959-B366-08DD9E1F5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7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74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EEE68-7995-4E20-9651-E554A99E6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186</Words>
  <Characters>925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4786 Text of Previous Version (Dec. 11, 2019) - South Carolina Legislature Online</dc:title>
  <dc:creator>Niki Downey</dc:creator>
  <cp:lastModifiedBy>S Wilson</cp:lastModifiedBy>
  <cp:revision>2</cp:revision>
  <cp:lastPrinted>2019-11-21T14:06:00Z</cp:lastPrinted>
  <dcterms:created xsi:type="dcterms:W3CDTF">2019-12-11T18:46:00Z</dcterms:created>
  <dcterms:modified xsi:type="dcterms:W3CDTF">2019-12-11T18:46:00Z</dcterms:modified>
</cp:coreProperties>
</file>