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2DB" w:rsidRDefault="008A12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A12DB" w:rsidRDefault="008A12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2020</w:t>
      </w:r>
    </w:p>
    <w:p w:rsidR="008A12DB" w:rsidRDefault="008A12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2DB" w:rsidRPr="008A12DB" w:rsidRDefault="008A12DB" w:rsidP="008A12DB">
      <w:pPr>
        <w:tabs>
          <w:tab w:val="right" w:pos="5933"/>
        </w:tabs>
        <w:suppressAutoHyphens/>
      </w:pPr>
      <w:r>
        <w:tab/>
      </w:r>
      <w:r>
        <w:rPr>
          <w:b/>
          <w:sz w:val="36"/>
        </w:rPr>
        <w:t>H. 4820</w:t>
      </w:r>
    </w:p>
    <w:p w:rsidR="008A12DB" w:rsidRDefault="008A12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2DB" w:rsidRDefault="008A12DB" w:rsidP="008A1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30D23">
        <w:t>Rep. Gilliam</w:t>
      </w:r>
    </w:p>
    <w:p w:rsidR="008A12DB" w:rsidRDefault="008A12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2DB" w:rsidRDefault="008A12DB" w:rsidP="0033291E">
      <w:pPr>
        <w:tabs>
          <w:tab w:val="right" w:pos="5933"/>
        </w:tabs>
        <w:suppressAutoHyphens/>
      </w:pPr>
      <w:r>
        <w:t>S. Printed 2/19/20--H.</w:t>
      </w:r>
      <w:r w:rsidR="0033291E">
        <w:tab/>
        <w:t>[SEC 2/20/20 3:09 PM]</w:t>
      </w:r>
    </w:p>
    <w:p w:rsidR="008A12DB" w:rsidRDefault="008A12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8A12DB" w:rsidRPr="008A12DB" w:rsidRDefault="008A12DB" w:rsidP="008A1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A12DB" w:rsidRDefault="008A12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2DB" w:rsidRDefault="008A12DB" w:rsidP="008A1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A12DB" w:rsidRPr="008A12DB" w:rsidRDefault="008A12DB" w:rsidP="008A1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8A12DB" w:rsidRDefault="008A12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4820) to request the Department of Transportation name the portion of Union Boulevard from its intersection with South Carolina Highway 49 to its intersection with the Duncan Bypass and continuing along Industrial Park Road, etc., respectfully</w:t>
      </w:r>
    </w:p>
    <w:p w:rsidR="008A12DB" w:rsidRPr="008A12DB" w:rsidRDefault="008A12DB" w:rsidP="008A1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A12DB" w:rsidRDefault="008A12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A12DB" w:rsidRDefault="008A12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2DB" w:rsidRDefault="008A12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8A12DB" w:rsidRPr="008A12DB" w:rsidRDefault="008A12DB" w:rsidP="008A1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A12DB" w:rsidRDefault="008A12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2DB" w:rsidRDefault="008A12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A12DB" w:rsidSect="008A12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6B06" w:rsidRDefault="003E6B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9160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1E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w:t>
      </w:r>
      <w:r w:rsidR="00853BEA">
        <w:t xml:space="preserve"> THE PORTION OF UNION BOULEVARD FROM ITS INTERSECTION WITH SOUTH CAROLINA HIGHWAY 49 TO ITS INTERSECTION WITH </w:t>
      </w:r>
      <w:r w:rsidR="002666F9">
        <w:t xml:space="preserve">THE </w:t>
      </w:r>
      <w:r w:rsidR="00853BEA">
        <w:t xml:space="preserve">DUNCAN BYPASS AND CONTINUING ALONG INDUSTRIAL PARK ROAD FROM ITS INTERSECTION WITH </w:t>
      </w:r>
      <w:r w:rsidR="002666F9">
        <w:t xml:space="preserve">THE </w:t>
      </w:r>
      <w:r w:rsidR="00853BEA">
        <w:t xml:space="preserve">DUNCAN BYPASS TO SOUTH CAROLINA HIGHWAY 49 IN UNION COUNTY </w:t>
      </w:r>
      <w:r>
        <w:t>“REVEREND MARTIN LUTHER KING, JR. MEMORIAL HIGHWAY” IN HONOR OF D</w:t>
      </w:r>
      <w:r w:rsidR="00853BEA">
        <w:t xml:space="preserve">R. MARTIN LUTHER KING, JR., AND </w:t>
      </w:r>
      <w:r>
        <w:t>ERECT APPROPRIATE SIGNS OR MARKERS ALONG THIS PORTION OF HIGHWAY CONTAINING THESE WORDS.</w:t>
      </w:r>
      <w:bookmarkEnd w:id="1"/>
    </w:p>
    <w:p w:rsidR="00A91604" w:rsidRDefault="00A91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1604" w:rsidRDefault="00A91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91604" w:rsidRDefault="00A91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604" w:rsidRDefault="00A91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81EC3">
        <w:t xml:space="preserve"> the members of the General Assembly of the State of South Carolina request the Department of Transportation name the portion of </w:t>
      </w:r>
      <w:r w:rsidR="00853BEA">
        <w:t xml:space="preserve">Union Boulevard from its intersection with </w:t>
      </w:r>
      <w:r w:rsidR="00481EC3">
        <w:t xml:space="preserve">South Carolina Highway 49 </w:t>
      </w:r>
      <w:r w:rsidR="00853BEA">
        <w:t xml:space="preserve">to its intersection with </w:t>
      </w:r>
      <w:r w:rsidR="002666F9">
        <w:t xml:space="preserve">the </w:t>
      </w:r>
      <w:r w:rsidR="00853BEA">
        <w:t xml:space="preserve">Duncan Bypass and continuing along Industrial Park Road from its intersection with </w:t>
      </w:r>
      <w:r w:rsidR="002666F9">
        <w:t xml:space="preserve">the </w:t>
      </w:r>
      <w:r w:rsidR="00853BEA">
        <w:t>Duncan Bypass to South Carolina Highway 49</w:t>
      </w:r>
      <w:r w:rsidR="00481EC3">
        <w:t xml:space="preserve"> “Reverend Martin Luther King, Jr. Memorial Highway” in honor of Dr. Martin Luther King, Jr., and erect appropriate signs or markers along this portion of highway containing these words.</w:t>
      </w:r>
    </w:p>
    <w:p w:rsidR="00A91604" w:rsidRDefault="00A91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604" w:rsidRDefault="00A91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81EC3">
        <w:t>forwarded</w:t>
      </w:r>
      <w:r>
        <w:t xml:space="preserve"> to</w:t>
      </w:r>
      <w:r w:rsidR="00481EC3">
        <w:t xml:space="preserve"> the Department of Transportation.</w:t>
      </w:r>
    </w:p>
    <w:p w:rsidR="00D034CC" w:rsidRDefault="002666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7BEA" w:rsidRDefault="001C7BEA" w:rsidP="001C7BEA">
      <w:pPr>
        <w:suppressAutoHyphens/>
      </w:pPr>
    </w:p>
    <w:sectPr w:rsidR="001C7BEA" w:rsidSect="008A12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604" w:rsidRDefault="00A91604" w:rsidP="009F0C77">
      <w:r>
        <w:separator/>
      </w:r>
    </w:p>
  </w:endnote>
  <w:endnote w:type="continuationSeparator" w:id="0">
    <w:p w:rsidR="00A91604" w:rsidRDefault="00A916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6C5B047-0FC1-444E-9AE3-413BAD50AEE0}"/>
    <w:embedBold r:id="rId2" w:fontKey="{8F51D133-BF2A-4344-894C-63ADE9A84F1D}"/>
  </w:font>
  <w:font w:name="Calibri">
    <w:panose1 w:val="020F0502020204030204"/>
    <w:charset w:val="00"/>
    <w:family w:val="swiss"/>
    <w:pitch w:val="variable"/>
    <w:sig w:usb0="E0002AFF" w:usb1="C000247B" w:usb2="00000009" w:usb3="00000000" w:csb0="000001FF" w:csb1="00000000"/>
    <w:embedRegular r:id="rId3" w:fontKey="{E29D1A44-3717-4318-A55D-32D2E214D4CA}"/>
  </w:font>
  <w:font w:name="Cambria">
    <w:panose1 w:val="02040503050406030204"/>
    <w:charset w:val="00"/>
    <w:family w:val="roman"/>
    <w:pitch w:val="variable"/>
    <w:sig w:usb0="E00006FF" w:usb1="420024FF" w:usb2="02000000" w:usb3="00000000" w:csb0="0000019F" w:csb1="00000000"/>
    <w:embedRegular r:id="rId4" w:fontKey="{E41E4FFB-E433-42A6-AEF7-48F726A308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4CC" w:rsidRPr="003E6B06" w:rsidRDefault="003E6B06" w:rsidP="003E6B06">
    <w:pPr>
      <w:pStyle w:val="Footer"/>
      <w:tabs>
        <w:tab w:val="clear" w:pos="4680"/>
        <w:tab w:val="clear" w:pos="9360"/>
        <w:tab w:val="center" w:pos="2995"/>
      </w:tabs>
      <w:spacing w:before="120"/>
    </w:pPr>
    <w:r>
      <w:t>[4820</w:t>
    </w:r>
    <w:r w:rsidR="008A12DB">
      <w:t>-</w:t>
    </w:r>
    <w:r w:rsidR="008A12DB">
      <w:fldChar w:fldCharType="begin"/>
    </w:r>
    <w:r w:rsidR="008A12DB">
      <w:instrText xml:space="preserve"> PAGE  \* MERGEFORMAT </w:instrText>
    </w:r>
    <w:r w:rsidR="008A12DB">
      <w:fldChar w:fldCharType="separate"/>
    </w:r>
    <w:r w:rsidR="0033291E">
      <w:rPr>
        <w:noProof/>
      </w:rPr>
      <w:t>1</w:t>
    </w:r>
    <w:r w:rsidR="008A12DB">
      <w:fldChar w:fldCharType="end"/>
    </w:r>
    <w:r w:rsidR="008A12D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2DB" w:rsidRPr="003E6B06" w:rsidRDefault="008A12DB" w:rsidP="003E6B06">
    <w:pPr>
      <w:pStyle w:val="Footer"/>
      <w:tabs>
        <w:tab w:val="clear" w:pos="4680"/>
        <w:tab w:val="clear" w:pos="9360"/>
        <w:tab w:val="center" w:pos="2995"/>
      </w:tabs>
      <w:spacing w:before="120"/>
    </w:pPr>
    <w:r>
      <w:t>[4820]</w:t>
    </w:r>
    <w:r>
      <w:tab/>
    </w:r>
    <w:r>
      <w:fldChar w:fldCharType="begin"/>
    </w:r>
    <w:r>
      <w:instrText xml:space="preserve"> PAGE  \* MERGEFORMAT </w:instrText>
    </w:r>
    <w:r>
      <w:fldChar w:fldCharType="separate"/>
    </w:r>
    <w:r w:rsidR="001C7B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604" w:rsidRDefault="00A91604" w:rsidP="009F0C77">
      <w:r>
        <w:separator/>
      </w:r>
    </w:p>
  </w:footnote>
  <w:footnote w:type="continuationSeparator" w:id="0">
    <w:p w:rsidR="00A91604" w:rsidRDefault="00A916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73CM20"/>
    <w:docVar w:name="CoverBillType" w:val="c"/>
    <w:docVar w:name="DocPath" w:val="L:\Council\bills\GT\5773CM20.DOCX"/>
    <w:docVar w:name="dvBillNumber" w:val="4820"/>
    <w:docVar w:name="dvBillNumberPrefix" w:val="H. "/>
    <w:docVar w:name="dvOriginalBody" w:val="House"/>
    <w:docVar w:name="dvSteno" w:val="GT"/>
    <w:docVar w:name="NameofBody" w:val="h"/>
    <w:docVar w:name="vGroup2" w:val="Council"/>
  </w:docVars>
  <w:rsids>
    <w:rsidRoot w:val="00A91604"/>
    <w:rsid w:val="00011869"/>
    <w:rsid w:val="00015CD6"/>
    <w:rsid w:val="000B17B3"/>
    <w:rsid w:val="000E0100"/>
    <w:rsid w:val="000E1785"/>
    <w:rsid w:val="000F40FA"/>
    <w:rsid w:val="001035F1"/>
    <w:rsid w:val="0010776B"/>
    <w:rsid w:val="00133E66"/>
    <w:rsid w:val="001435A3"/>
    <w:rsid w:val="00146ED3"/>
    <w:rsid w:val="00151044"/>
    <w:rsid w:val="001C7BEA"/>
    <w:rsid w:val="001D08F2"/>
    <w:rsid w:val="001D3A58"/>
    <w:rsid w:val="001D525B"/>
    <w:rsid w:val="001D7F4F"/>
    <w:rsid w:val="00205238"/>
    <w:rsid w:val="002321B6"/>
    <w:rsid w:val="00232912"/>
    <w:rsid w:val="00250967"/>
    <w:rsid w:val="002543C8"/>
    <w:rsid w:val="0025541D"/>
    <w:rsid w:val="002666F9"/>
    <w:rsid w:val="00284AAE"/>
    <w:rsid w:val="002E5912"/>
    <w:rsid w:val="00301B21"/>
    <w:rsid w:val="00325348"/>
    <w:rsid w:val="0032732C"/>
    <w:rsid w:val="0033291E"/>
    <w:rsid w:val="00336AD0"/>
    <w:rsid w:val="0037079A"/>
    <w:rsid w:val="003C4DAB"/>
    <w:rsid w:val="003D01E8"/>
    <w:rsid w:val="003E5288"/>
    <w:rsid w:val="003E6B06"/>
    <w:rsid w:val="003F6D79"/>
    <w:rsid w:val="0041760A"/>
    <w:rsid w:val="00417C01"/>
    <w:rsid w:val="004271BC"/>
    <w:rsid w:val="004403BD"/>
    <w:rsid w:val="00461441"/>
    <w:rsid w:val="004809EE"/>
    <w:rsid w:val="00481EC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3BEA"/>
    <w:rsid w:val="0085786E"/>
    <w:rsid w:val="008A12DB"/>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1604"/>
    <w:rsid w:val="00A9741D"/>
    <w:rsid w:val="00AC34A2"/>
    <w:rsid w:val="00AD1C9A"/>
    <w:rsid w:val="00AD4B17"/>
    <w:rsid w:val="00B412D4"/>
    <w:rsid w:val="00B64FFF"/>
    <w:rsid w:val="00BE3C22"/>
    <w:rsid w:val="00C0345E"/>
    <w:rsid w:val="00C21ABE"/>
    <w:rsid w:val="00C31C95"/>
    <w:rsid w:val="00C3483A"/>
    <w:rsid w:val="00C53772"/>
    <w:rsid w:val="00C74E9D"/>
    <w:rsid w:val="00C826DD"/>
    <w:rsid w:val="00C82FD3"/>
    <w:rsid w:val="00C92819"/>
    <w:rsid w:val="00CC6B7B"/>
    <w:rsid w:val="00CD2089"/>
    <w:rsid w:val="00D034C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7BFB5A-DAA4-4C39-8576-59BAD7ED4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88D88-760B-41A1-85E3-8160A26F2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CF801A95</Template>
  <TotalTime>0</TotalTime>
  <Pages>2</Pages>
  <Words>295</Words>
  <Characters>1587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4820 Text of Previous Version (Feb. 20, 2020) - South Carolina Legislature Online</dc:title>
  <dc:creator>Gwen Thurmond</dc:creator>
  <cp:lastModifiedBy>Lavarres Lynch</cp:lastModifiedBy>
  <cp:revision>2</cp:revision>
  <cp:lastPrinted>2019-12-11T13:57:00Z</cp:lastPrinted>
  <dcterms:created xsi:type="dcterms:W3CDTF">2020-02-20T20:10:00Z</dcterms:created>
  <dcterms:modified xsi:type="dcterms:W3CDTF">2020-02-20T20:10:00Z</dcterms:modified>
</cp:coreProperties>
</file>