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0C2B" w:rsidRDefault="00740C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40C2B" w:rsidRDefault="00740C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740C2B" w:rsidRDefault="00740C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2B" w:rsidRPr="00740C2B" w:rsidRDefault="00740C2B" w:rsidP="00740C2B">
      <w:pPr>
        <w:tabs>
          <w:tab w:val="right" w:pos="5933"/>
        </w:tabs>
        <w:suppressAutoHyphens/>
      </w:pPr>
      <w:r>
        <w:tab/>
      </w:r>
      <w:r>
        <w:rPr>
          <w:b/>
          <w:sz w:val="36"/>
        </w:rPr>
        <w:t>H. 4822</w:t>
      </w:r>
    </w:p>
    <w:p w:rsidR="00740C2B" w:rsidRDefault="00740C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2B" w:rsidRDefault="00740C2B" w:rsidP="00740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76F40">
        <w:t>Rep. S. Williams</w:t>
      </w:r>
    </w:p>
    <w:p w:rsidR="00740C2B" w:rsidRDefault="00740C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2B" w:rsidRDefault="00740C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3/11/20--H.</w:t>
      </w:r>
    </w:p>
    <w:p w:rsidR="00740C2B" w:rsidRDefault="00740C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740C2B" w:rsidRPr="00740C2B" w:rsidRDefault="00740C2B" w:rsidP="00740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0C2B" w:rsidRDefault="00740C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2B" w:rsidRDefault="00740C2B" w:rsidP="00740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40C2B" w:rsidRPr="00740C2B" w:rsidRDefault="00740C2B" w:rsidP="00740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740C2B" w:rsidRDefault="00740C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4822) to request the Department of Transportation name the intersection located at the junction of United States Highway 278 and South Carolina Highway 68 in Hampton County “Randolph ‘Buster’ Murdaugh Interchange”, etc., respectfully</w:t>
      </w:r>
    </w:p>
    <w:p w:rsidR="00740C2B" w:rsidRPr="00740C2B" w:rsidRDefault="00740C2B" w:rsidP="00740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40C2B" w:rsidRDefault="00740C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40C2B" w:rsidRDefault="00740C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2B" w:rsidRDefault="00740C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740C2B" w:rsidRPr="00740C2B" w:rsidRDefault="00740C2B" w:rsidP="00740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0C2B" w:rsidRDefault="00740C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2B" w:rsidRDefault="00740C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40C2B" w:rsidSect="00740C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2860" w:rsidRDefault="00082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2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645B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2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w:t>
      </w:r>
      <w:r w:rsidR="00137D36">
        <w:t xml:space="preserve">TION LOCATED AT THE JUNCTION OF UNITED STATES HIGHWAY 278 AND SOUTH CAROLINA HIGHWAY 68 </w:t>
      </w:r>
      <w:r>
        <w:t xml:space="preserve">IN HAMPTON COUNTY “RANDOLPH </w:t>
      </w:r>
      <w:r w:rsidR="00137D36" w:rsidRPr="00137D36">
        <w:t>‘</w:t>
      </w:r>
      <w:r>
        <w:t>BUSTER</w:t>
      </w:r>
      <w:r w:rsidR="00137D36" w:rsidRPr="00137D36">
        <w:t>’</w:t>
      </w:r>
      <w:r>
        <w:t xml:space="preserve"> MURDAUGH INTER</w:t>
      </w:r>
      <w:r w:rsidR="00E82D75">
        <w:t>CHANGE</w:t>
      </w:r>
      <w:r>
        <w:t>” AND ERECT APPROPRIATE SIGNS OR MARKERS AT THIS LOCATION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45BE" w:rsidRDefault="00A645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645BE" w:rsidRDefault="00A645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5BE" w:rsidRDefault="003A2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w:t>
      </w:r>
      <w:r w:rsidR="00F67DF2">
        <w:t>South Carolina General Assembly</w:t>
      </w:r>
      <w:r>
        <w:t xml:space="preserve"> request the Department of Transportation name the intersection located at the junction of </w:t>
      </w:r>
      <w:r w:rsidR="00137D36">
        <w:t>Unites States Highway 278 and South Carolina Highway 68</w:t>
      </w:r>
      <w:r>
        <w:t xml:space="preserve"> in Hampton County “Randolph </w:t>
      </w:r>
      <w:r w:rsidR="00137D36" w:rsidRPr="00137D36">
        <w:t>‘</w:t>
      </w:r>
      <w:r>
        <w:t>Buster</w:t>
      </w:r>
      <w:r w:rsidR="00137D36" w:rsidRPr="00137D36">
        <w:t>’</w:t>
      </w:r>
      <w:r>
        <w:t xml:space="preserve"> Murdaugh Inter</w:t>
      </w:r>
      <w:r w:rsidR="00E82D75">
        <w:t>change</w:t>
      </w:r>
      <w:r>
        <w:t xml:space="preserve">” and erect appropriate signs or markers at this location containing these words. </w:t>
      </w:r>
    </w:p>
    <w:p w:rsidR="00A645BE" w:rsidRDefault="00A645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5BE" w:rsidRDefault="00A645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A25D8">
        <w:t>forward</w:t>
      </w:r>
      <w:r>
        <w:t>ed to</w:t>
      </w:r>
      <w:r w:rsidR="003A25D8">
        <w:t xml:space="preserve"> the Department of Transportation.</w:t>
      </w:r>
    </w:p>
    <w:p w:rsidR="005939F1" w:rsidRDefault="00137D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5483" w:rsidRDefault="003F5483" w:rsidP="003F5483">
      <w:pPr>
        <w:suppressAutoHyphens/>
      </w:pPr>
    </w:p>
    <w:sectPr w:rsidR="003F5483" w:rsidSect="00740C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4BE9" w:rsidRDefault="005F4BE9" w:rsidP="009F0C77">
      <w:r>
        <w:separator/>
      </w:r>
    </w:p>
  </w:endnote>
  <w:endnote w:type="continuationSeparator" w:id="0">
    <w:p w:rsidR="005F4BE9" w:rsidRDefault="005F4B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526685-7907-49D6-9C3D-A18E0AEAA098}"/>
    <w:embedBold r:id="rId2" w:fontKey="{C62EE06C-9910-4941-B6F7-02021BCFE418}"/>
  </w:font>
  <w:font w:name="Calibri">
    <w:panose1 w:val="020F0502020204030204"/>
    <w:charset w:val="00"/>
    <w:family w:val="swiss"/>
    <w:pitch w:val="variable"/>
    <w:sig w:usb0="E0002AFF" w:usb1="C000247B" w:usb2="00000009" w:usb3="00000000" w:csb0="000001FF" w:csb1="00000000"/>
    <w:embedRegular r:id="rId3" w:fontKey="{1456898F-3183-4E30-B18B-EDE9004542C5}"/>
  </w:font>
  <w:font w:name="Cambria">
    <w:panose1 w:val="02040503050406030204"/>
    <w:charset w:val="00"/>
    <w:family w:val="roman"/>
    <w:pitch w:val="variable"/>
    <w:sig w:usb0="E00006FF" w:usb1="420024FF" w:usb2="02000000" w:usb3="00000000" w:csb0="0000019F" w:csb1="00000000"/>
    <w:embedRegular r:id="rId4" w:fontKey="{35E2C6D0-B3EF-4D16-973C-787B0D23FAE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9F1" w:rsidRPr="00082860" w:rsidRDefault="00082860" w:rsidP="00082860">
    <w:pPr>
      <w:pStyle w:val="Footer"/>
      <w:tabs>
        <w:tab w:val="clear" w:pos="4680"/>
        <w:tab w:val="clear" w:pos="9360"/>
        <w:tab w:val="center" w:pos="2995"/>
      </w:tabs>
      <w:spacing w:before="120"/>
    </w:pPr>
    <w:r>
      <w:t>[4822</w:t>
    </w:r>
    <w:r w:rsidR="00740C2B">
      <w:t>-</w:t>
    </w:r>
    <w:r w:rsidR="00740C2B">
      <w:fldChar w:fldCharType="begin"/>
    </w:r>
    <w:r w:rsidR="00740C2B">
      <w:instrText xml:space="preserve"> PAGE  \* MERGEFORMAT </w:instrText>
    </w:r>
    <w:r w:rsidR="00740C2B">
      <w:fldChar w:fldCharType="separate"/>
    </w:r>
    <w:r w:rsidR="00E77642">
      <w:rPr>
        <w:noProof/>
      </w:rPr>
      <w:t>1</w:t>
    </w:r>
    <w:r w:rsidR="00740C2B">
      <w:fldChar w:fldCharType="end"/>
    </w:r>
    <w:r w:rsidR="00740C2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C2B" w:rsidRPr="00082860" w:rsidRDefault="00740C2B" w:rsidP="00082860">
    <w:pPr>
      <w:pStyle w:val="Footer"/>
      <w:tabs>
        <w:tab w:val="clear" w:pos="4680"/>
        <w:tab w:val="clear" w:pos="9360"/>
        <w:tab w:val="center" w:pos="2995"/>
      </w:tabs>
      <w:spacing w:before="120"/>
    </w:pPr>
    <w:r>
      <w:t>[4822]</w:t>
    </w:r>
    <w:r>
      <w:tab/>
    </w:r>
    <w:r>
      <w:fldChar w:fldCharType="begin"/>
    </w:r>
    <w:r>
      <w:instrText xml:space="preserve"> PAGE  \* MERGEFORMAT </w:instrText>
    </w:r>
    <w:r>
      <w:fldChar w:fldCharType="separate"/>
    </w:r>
    <w:r w:rsidR="003F548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4BE9" w:rsidRDefault="005F4BE9" w:rsidP="009F0C77">
      <w:r>
        <w:separator/>
      </w:r>
    </w:p>
  </w:footnote>
  <w:footnote w:type="continuationSeparator" w:id="0">
    <w:p w:rsidR="005F4BE9" w:rsidRDefault="005F4B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74CM20"/>
    <w:docVar w:name="CoverBillType" w:val="c"/>
    <w:docVar w:name="DocPath" w:val="L:\Council\bills\GT\5774CM20.DOCX"/>
    <w:docVar w:name="dvBillNumber" w:val="4822"/>
    <w:docVar w:name="dvBillNumberPrefix" w:val="H. "/>
    <w:docVar w:name="dvOriginalBody" w:val="House"/>
    <w:docVar w:name="dvSteno" w:val="GT"/>
    <w:docVar w:name="NameofBody" w:val="h"/>
    <w:docVar w:name="vGroup2" w:val="Council"/>
  </w:docVars>
  <w:rsids>
    <w:rsidRoot w:val="00A645BE"/>
    <w:rsid w:val="00011869"/>
    <w:rsid w:val="00015CD6"/>
    <w:rsid w:val="00082860"/>
    <w:rsid w:val="000E0100"/>
    <w:rsid w:val="000E1785"/>
    <w:rsid w:val="000F40FA"/>
    <w:rsid w:val="001035F1"/>
    <w:rsid w:val="0010776B"/>
    <w:rsid w:val="00133E66"/>
    <w:rsid w:val="00137D36"/>
    <w:rsid w:val="001435A3"/>
    <w:rsid w:val="00146ED3"/>
    <w:rsid w:val="00151044"/>
    <w:rsid w:val="001A0F6B"/>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25D8"/>
    <w:rsid w:val="003C4DAB"/>
    <w:rsid w:val="003D01E8"/>
    <w:rsid w:val="003E5288"/>
    <w:rsid w:val="003F5483"/>
    <w:rsid w:val="003F6D79"/>
    <w:rsid w:val="0041760A"/>
    <w:rsid w:val="00417C01"/>
    <w:rsid w:val="004403BD"/>
    <w:rsid w:val="00461441"/>
    <w:rsid w:val="004809EE"/>
    <w:rsid w:val="004E7D54"/>
    <w:rsid w:val="005273C6"/>
    <w:rsid w:val="00530A69"/>
    <w:rsid w:val="00545593"/>
    <w:rsid w:val="00556EBF"/>
    <w:rsid w:val="00577C6C"/>
    <w:rsid w:val="005939F1"/>
    <w:rsid w:val="005A62FE"/>
    <w:rsid w:val="005C2FE2"/>
    <w:rsid w:val="005E2BC9"/>
    <w:rsid w:val="005F4BE9"/>
    <w:rsid w:val="00605102"/>
    <w:rsid w:val="006215AA"/>
    <w:rsid w:val="006913C9"/>
    <w:rsid w:val="0069470D"/>
    <w:rsid w:val="006D58AA"/>
    <w:rsid w:val="00734F00"/>
    <w:rsid w:val="00736959"/>
    <w:rsid w:val="00740C2B"/>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5BE"/>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77642"/>
    <w:rsid w:val="00E82D75"/>
    <w:rsid w:val="00E92EEF"/>
    <w:rsid w:val="00EF2368"/>
    <w:rsid w:val="00F24442"/>
    <w:rsid w:val="00F50AE3"/>
    <w:rsid w:val="00F6023F"/>
    <w:rsid w:val="00F655B7"/>
    <w:rsid w:val="00F656BA"/>
    <w:rsid w:val="00F67CF1"/>
    <w:rsid w:val="00F67DF2"/>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81051F-6906-4C10-9AAC-1B0689029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C7880-15BC-4742-BEEA-E8B2F0EBD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747096A4.dotm</Template>
  <TotalTime>0</TotalTime>
  <Pages>2</Pages>
  <Words>218</Words>
  <Characters>1221</Characters>
  <Application>Microsoft Office Word</Application>
  <DocSecurity>0</DocSecurity>
  <Lines>57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4822 Text of Previous Version (Mar. 11, 2020) - South Carolina Legislature Online</dc:title>
  <dc:creator>Gwen Thurmond</dc:creator>
  <cp:lastModifiedBy>Danny Crook</cp:lastModifiedBy>
  <cp:revision>2</cp:revision>
  <cp:lastPrinted>2019-12-11T15:53:00Z</cp:lastPrinted>
  <dcterms:created xsi:type="dcterms:W3CDTF">2020-03-11T20:19:00Z</dcterms:created>
  <dcterms:modified xsi:type="dcterms:W3CDTF">2020-03-11T20:19:00Z</dcterms:modified>
</cp:coreProperties>
</file>