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B84" w:rsidRDefault="00C76B8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6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7F8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00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2D34E0">
        <w:noBreakHyphen/>
      </w:r>
      <w:r>
        <w:t>5</w:t>
      </w:r>
      <w:r w:rsidR="002D34E0">
        <w:noBreakHyphen/>
      </w:r>
      <w:r>
        <w:t>3435, CODE OF LAWS OF SOUTH CAROLINA, 1976, RELATING TO MAINTAINING A SAFE OPERATING DISTANCE BETWEEN A MOTOR VEHICLE AND A BICYCLE, SO AS TO DEFINE THE TERM “SAFE OPERATING DISTANCE</w:t>
      </w:r>
      <w:r w:rsidR="002D34E0">
        <w:t>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7F84" w:rsidRDefault="00B67F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7F84" w:rsidRDefault="00B67F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08D" w:rsidRDefault="001C008D" w:rsidP="001C0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56</w:t>
      </w:r>
      <w:r w:rsidR="002D34E0">
        <w:noBreakHyphen/>
      </w:r>
      <w:r>
        <w:t>5</w:t>
      </w:r>
      <w:r w:rsidR="002D34E0">
        <w:noBreakHyphen/>
      </w:r>
      <w:r>
        <w:t>3435 of the 1976 Code is amended to read:</w:t>
      </w:r>
    </w:p>
    <w:p w:rsidR="001C008D" w:rsidRDefault="001C008D" w:rsidP="001C0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08D" w:rsidRPr="00C154AD" w:rsidRDefault="001C008D" w:rsidP="001C0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 w:rsidR="002D34E0">
        <w:noBreakHyphen/>
      </w:r>
      <w:r>
        <w:t>5</w:t>
      </w:r>
      <w:r w:rsidR="002D34E0">
        <w:noBreakHyphen/>
      </w:r>
      <w:r>
        <w:t>3435.</w:t>
      </w:r>
      <w:r>
        <w:tab/>
      </w:r>
      <w:r w:rsidRPr="00D8036C">
        <w:t>A driver of a motor vehicle must at all times maintain a safe operating distance between the motor vehicle and a bicycle.</w:t>
      </w:r>
      <w:r>
        <w:t xml:space="preserve"> </w:t>
      </w:r>
      <w:r w:rsidR="002D34E0" w:rsidRPr="002D34E0">
        <w:rPr>
          <w:u w:val="single"/>
        </w:rPr>
        <w:t>‘</w:t>
      </w:r>
      <w:r w:rsidRPr="00C154AD">
        <w:rPr>
          <w:u w:val="single"/>
        </w:rPr>
        <w:t>Safe operating distance</w:t>
      </w:r>
      <w:r w:rsidR="002D34E0" w:rsidRPr="002D34E0">
        <w:rPr>
          <w:u w:val="single"/>
        </w:rPr>
        <w:t>’</w:t>
      </w:r>
      <w:r w:rsidRPr="00C154AD">
        <w:rPr>
          <w:u w:val="single"/>
        </w:rPr>
        <w:t xml:space="preserve"> means</w:t>
      </w:r>
      <w:r>
        <w:rPr>
          <w:u w:val="single"/>
        </w:rPr>
        <w:t xml:space="preserve"> not less than three feet and must be maintained until the driver of the motor vehicle has clearance to pass the bicycle safely.</w:t>
      </w:r>
      <w:r>
        <w:t>”</w:t>
      </w:r>
    </w:p>
    <w:p w:rsidR="001C008D" w:rsidRDefault="001C008D" w:rsidP="001C0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F84" w:rsidRDefault="001C008D" w:rsidP="001C0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C553D" w:rsidRDefault="002D34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6B84" w:rsidRDefault="00C76B84" w:rsidP="00C76B84">
      <w:pPr>
        <w:suppressAutoHyphens/>
      </w:pPr>
    </w:p>
    <w:sectPr w:rsidR="00C76B84" w:rsidSect="00C76B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F84" w:rsidRDefault="00B67F84" w:rsidP="009F0C77">
      <w:r>
        <w:separator/>
      </w:r>
    </w:p>
  </w:endnote>
  <w:endnote w:type="continuationSeparator" w:id="0">
    <w:p w:rsidR="00B67F84" w:rsidRDefault="00B67F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C0484E-A637-47DA-8F5B-E4708DFEDD5F}"/>
    <w:embedBold r:id="rId2" w:fontKey="{1BD25E51-CD5F-4B76-A4A7-32B5D1B27FE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C4511ED-C9F6-4ACB-A7E5-BF3F039EAB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5A96E02-B5FE-4F71-8050-329D779FC5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3D" w:rsidRPr="00C76B84" w:rsidRDefault="00C76B84" w:rsidP="00C76B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F84" w:rsidRDefault="00B67F84" w:rsidP="009F0C77">
      <w:r>
        <w:separator/>
      </w:r>
    </w:p>
  </w:footnote>
  <w:footnote w:type="continuationSeparator" w:id="0">
    <w:p w:rsidR="00B67F84" w:rsidRDefault="00B67F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77CM20"/>
    <w:docVar w:name="CoverBillType" w:val="b"/>
    <w:docVar w:name="DocPath" w:val="L:\Council\bills\GT\5777CM20.DOCX"/>
    <w:docVar w:name="dvBillNumber" w:val="483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67F8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008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34E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65485"/>
    <w:rsid w:val="00B67F84"/>
    <w:rsid w:val="00BE3C22"/>
    <w:rsid w:val="00C0345E"/>
    <w:rsid w:val="00C21ABE"/>
    <w:rsid w:val="00C31C95"/>
    <w:rsid w:val="00C3483A"/>
    <w:rsid w:val="00C74E9D"/>
    <w:rsid w:val="00C76B84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53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105E7A-41AB-4450-99D6-CA2E18E92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50319-C8F6-4000-841D-D3CB8BF37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D4054B17</Template>
  <TotalTime>0</TotalTime>
  <Pages>1</Pages>
  <Words>125</Words>
  <Characters>604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4832 Text of Previous Version (Jan. 14, 2020) - South Carolina Legislature Online</dc:title>
  <dc:creator>Gwen Thurmond</dc:creator>
  <cp:lastModifiedBy>S Wilson</cp:lastModifiedBy>
  <cp:revision>2</cp:revision>
  <cp:lastPrinted>2019-12-18T19:47:00Z</cp:lastPrinted>
  <dcterms:created xsi:type="dcterms:W3CDTF">2020-01-14T19:15:00Z</dcterms:created>
  <dcterms:modified xsi:type="dcterms:W3CDTF">2020-01-14T19:15:00Z</dcterms:modified>
</cp:coreProperties>
</file>