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8E" w:rsidRDefault="00C353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3A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E60" w:rsidRDefault="002A4063" w:rsidP="00D97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97E60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D97E60">
        <w:rPr>
          <w:color w:val="000000" w:themeColor="text1"/>
          <w:u w:color="000000" w:themeColor="text1"/>
        </w:rPr>
        <w:t xml:space="preserve">BRANCHVILLE </w:t>
      </w:r>
      <w:r w:rsidR="00D97E60" w:rsidRPr="00C73155">
        <w:rPr>
          <w:color w:val="000000" w:themeColor="text1"/>
          <w:u w:color="000000" w:themeColor="text1"/>
        </w:rPr>
        <w:t>HIGH SCHOOL VOLLEYBALL TEAM, COACH</w:t>
      </w:r>
      <w:r w:rsidR="00D97E60">
        <w:rPr>
          <w:color w:val="000000" w:themeColor="text1"/>
          <w:u w:color="000000" w:themeColor="text1"/>
        </w:rPr>
        <w:t>ES</w:t>
      </w:r>
      <w:r w:rsidR="00D97E60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EA3BB0">
        <w:rPr>
          <w:color w:val="000000" w:themeColor="text1"/>
          <w:u w:color="000000" w:themeColor="text1"/>
        </w:rPr>
        <w:t>9</w:t>
      </w:r>
      <w:r w:rsidR="00D97E60" w:rsidRPr="00C73155">
        <w:rPr>
          <w:color w:val="000000" w:themeColor="text1"/>
          <w:u w:color="000000" w:themeColor="text1"/>
        </w:rPr>
        <w:t xml:space="preserve"> CLASS A STATE CHAMPIONSHIP TITLE</w:t>
      </w:r>
      <w:r w:rsidR="00D97E6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3A6F" w:rsidRDefault="00E13A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3A6F" w:rsidRDefault="00E13A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BB0" w:rsidRDefault="00E13A6F" w:rsidP="00EA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3BB0">
        <w:t xml:space="preserve"> </w:t>
      </w:r>
      <w:r w:rsidR="00EA3BB0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EA3BB0">
        <w:rPr>
          <w:color w:val="000000" w:themeColor="text1"/>
          <w:u w:color="000000" w:themeColor="text1"/>
        </w:rPr>
        <w:t>Branchville</w:t>
      </w:r>
      <w:r w:rsidR="00EA3BB0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EA3BB0">
        <w:rPr>
          <w:color w:val="000000" w:themeColor="text1"/>
          <w:u w:color="000000" w:themeColor="text1"/>
        </w:rPr>
        <w:t>es</w:t>
      </w:r>
      <w:r w:rsidR="00EA3BB0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EA3BB0">
        <w:rPr>
          <w:color w:val="000000" w:themeColor="text1"/>
          <w:u w:color="000000" w:themeColor="text1"/>
        </w:rPr>
        <w:t>9</w:t>
      </w:r>
      <w:r w:rsidR="00EA3BB0" w:rsidRPr="00C73155">
        <w:rPr>
          <w:color w:val="000000" w:themeColor="text1"/>
          <w:u w:color="000000" w:themeColor="text1"/>
        </w:rPr>
        <w:t xml:space="preserve"> Class A State Championship title.</w:t>
      </w:r>
    </w:p>
    <w:p w:rsidR="000A7F94" w:rsidRDefault="006C40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38E" w:rsidRDefault="00C3538E" w:rsidP="00C3538E">
      <w:pPr>
        <w:suppressAutoHyphens/>
      </w:pPr>
    </w:p>
    <w:sectPr w:rsidR="00C3538E" w:rsidSect="00C353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A6F" w:rsidRDefault="00E13A6F" w:rsidP="009F0C77">
      <w:r>
        <w:separator/>
      </w:r>
    </w:p>
  </w:endnote>
  <w:endnote w:type="continuationSeparator" w:id="0">
    <w:p w:rsidR="00E13A6F" w:rsidRDefault="00E13A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1907BB-4001-43D1-B9FF-3B25A5464A2C}"/>
    <w:embedBold r:id="rId2" w:fontKey="{4DCAC660-7957-45C4-B7AC-6D3E77FC06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9C600EA-FFF2-4320-8948-53A009A1D3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DB931A-A9EE-419E-A95A-89E12B3A0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F94" w:rsidRPr="00C3538E" w:rsidRDefault="00C3538E" w:rsidP="00C353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A6F" w:rsidRDefault="00E13A6F" w:rsidP="009F0C77">
      <w:r>
        <w:separator/>
      </w:r>
    </w:p>
  </w:footnote>
  <w:footnote w:type="continuationSeparator" w:id="0">
    <w:p w:rsidR="00E13A6F" w:rsidRDefault="00E13A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3VR20"/>
    <w:docVar w:name="CoverBillType" w:val="r"/>
    <w:docVar w:name="DocPath" w:val="L:\Council\bills\RM\1363VR20.DOCX"/>
    <w:docVar w:name="dvBillNumber" w:val="48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3A6F"/>
    <w:rsid w:val="00011869"/>
    <w:rsid w:val="00015CD6"/>
    <w:rsid w:val="000A7F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09C"/>
    <w:rsid w:val="002A406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069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3207"/>
    <w:rsid w:val="00BE3C22"/>
    <w:rsid w:val="00C0345E"/>
    <w:rsid w:val="00C31C95"/>
    <w:rsid w:val="00C3483A"/>
    <w:rsid w:val="00C3538E"/>
    <w:rsid w:val="00C74E9D"/>
    <w:rsid w:val="00C826DD"/>
    <w:rsid w:val="00C82FD3"/>
    <w:rsid w:val="00C92819"/>
    <w:rsid w:val="00CC6B7B"/>
    <w:rsid w:val="00CD2089"/>
    <w:rsid w:val="00CD2796"/>
    <w:rsid w:val="00D73A67"/>
    <w:rsid w:val="00D970A9"/>
    <w:rsid w:val="00D97E60"/>
    <w:rsid w:val="00DF3845"/>
    <w:rsid w:val="00E13A6F"/>
    <w:rsid w:val="00E41911"/>
    <w:rsid w:val="00E44B57"/>
    <w:rsid w:val="00E92EEF"/>
    <w:rsid w:val="00EA3BB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4CD158-397A-420D-93ED-4BFFC975C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D31AA-D1B8-41D8-8C94-6C371E037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120</Words>
  <Characters>606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4838 Text of Previous Version (Jan. 15, 2020) - South Carolina Legislature Online</dc:title>
  <dc:creator>Rosanne McDowell</dc:creator>
  <cp:lastModifiedBy>S Wilson</cp:lastModifiedBy>
  <cp:revision>2</cp:revision>
  <dcterms:created xsi:type="dcterms:W3CDTF">2020-01-15T19:39:00Z</dcterms:created>
  <dcterms:modified xsi:type="dcterms:W3CDTF">2020-01-15T19:39:00Z</dcterms:modified>
</cp:coreProperties>
</file>