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1F72" w:rsidRDefault="00B61F7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61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62E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761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Pr="00226842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RIVER BLUFF </w:t>
      </w:r>
      <w:r w:rsidRPr="00226842">
        <w:rPr>
          <w:color w:val="000000" w:themeColor="text1"/>
          <w:u w:color="000000" w:themeColor="text1"/>
        </w:rPr>
        <w:t xml:space="preserve">HIGH SCHOOL </w:t>
      </w:r>
      <w:r>
        <w:rPr>
          <w:color w:val="000000" w:themeColor="text1"/>
          <w:u w:color="000000" w:themeColor="text1"/>
        </w:rPr>
        <w:t xml:space="preserve">GIRLS </w:t>
      </w:r>
      <w:r w:rsidRPr="00226842">
        <w:rPr>
          <w:color w:val="000000" w:themeColor="text1"/>
          <w:u w:color="000000" w:themeColor="text1"/>
        </w:rPr>
        <w:t xml:space="preserve">TENNIS TEAM </w:t>
      </w:r>
      <w:r>
        <w:rPr>
          <w:color w:val="000000" w:themeColor="text1"/>
          <w:u w:color="000000" w:themeColor="text1"/>
        </w:rPr>
        <w:t>FOR</w:t>
      </w:r>
      <w:r w:rsidRPr="0022684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CAPTURING</w:t>
      </w:r>
      <w:r w:rsidRPr="00226842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2019 CLASS </w:t>
      </w:r>
      <w:r w:rsidRPr="00226842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AAA</w:t>
      </w:r>
      <w:r w:rsidRPr="00226842">
        <w:rPr>
          <w:color w:val="000000" w:themeColor="text1"/>
          <w:u w:color="000000" w:themeColor="text1"/>
        </w:rPr>
        <w:t>A STATE CHAMPIONSHIP TITL</w:t>
      </w:r>
      <w:r>
        <w:rPr>
          <w:color w:val="000000" w:themeColor="text1"/>
          <w:u w:color="000000" w:themeColor="text1"/>
        </w:rPr>
        <w:t>E AND TO HONOR THE PLAYERS AND HEAD COACH BRIAN LIM ON A FABULOUS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76103" w:rsidRDefault="00276103" w:rsidP="00276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on Saturday, November 9, 2019, at the Cayce Tennis Center, River Bluff</w:t>
      </w:r>
      <w:r w:rsidR="00BD429C" w:rsidRPr="00BD429C">
        <w:t>’</w:t>
      </w:r>
      <w:r>
        <w:t xml:space="preserve">s girls tennis team showed the difference perseverance and preparation can make as the </w:t>
      </w:r>
      <w:r w:rsidR="00FD6AE4">
        <w:t xml:space="preserve">Lady </w:t>
      </w:r>
      <w:r>
        <w:t>Gators clinched their second tennis state championship title in three years; and</w:t>
      </w:r>
    </w:p>
    <w:p w:rsidR="00276103" w:rsidRDefault="00276103" w:rsidP="00276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6103" w:rsidRDefault="00276103" w:rsidP="00276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while </w:t>
      </w:r>
      <w:r w:rsidR="004C2CB6">
        <w:t>proud</w:t>
      </w:r>
      <w:r>
        <w:t xml:space="preserve"> </w:t>
      </w:r>
      <w:r w:rsidR="004C2CB6">
        <w:t>Gators</w:t>
      </w:r>
      <w:r>
        <w:t xml:space="preserve"> fans watched, </w:t>
      </w:r>
      <w:r w:rsidR="004C2CB6">
        <w:t>River Bluff</w:t>
      </w:r>
      <w:r>
        <w:t xml:space="preserve"> defeated </w:t>
      </w:r>
      <w:r w:rsidR="004C2CB6">
        <w:t>J.L. Mann</w:t>
      </w:r>
      <w:r>
        <w:t xml:space="preserve"> for the state</w:t>
      </w:r>
      <w:r w:rsidR="00BD429C" w:rsidRPr="00BD429C">
        <w:t>’</w:t>
      </w:r>
      <w:r>
        <w:t>s top prize in Class AAAA</w:t>
      </w:r>
      <w:r w:rsidR="004C2CB6">
        <w:t>A</w:t>
      </w:r>
      <w:r>
        <w:t xml:space="preserve"> girls tennis. </w:t>
      </w:r>
      <w:r w:rsidR="00FD6AE4">
        <w:t>After falling to</w:t>
      </w:r>
      <w:r w:rsidR="004C2CB6">
        <w:t xml:space="preserve"> Wando in the lower state final</w:t>
      </w:r>
      <w:r w:rsidR="00FD6AE4">
        <w:t xml:space="preserve">s last year, the win against J.L. Mann was vindication and proof that their </w:t>
      </w:r>
      <w:r w:rsidR="004E370C">
        <w:t xml:space="preserve">determination and </w:t>
      </w:r>
      <w:r w:rsidR="00FD6AE4">
        <w:t>hard work paid off</w:t>
      </w:r>
      <w:r>
        <w:t>; and</w:t>
      </w:r>
    </w:p>
    <w:p w:rsidR="00276103" w:rsidRDefault="00276103" w:rsidP="00276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6103" w:rsidRDefault="00276103" w:rsidP="00276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</w:t>
      </w:r>
      <w:r w:rsidRPr="00FF70DC">
        <w:rPr>
          <w:color w:val="000000" w:themeColor="text1"/>
          <w:u w:color="000000" w:themeColor="text1"/>
        </w:rPr>
        <w:t xml:space="preserve">th </w:t>
      </w:r>
      <w:r w:rsidR="00977C2F">
        <w:rPr>
          <w:color w:val="000000" w:themeColor="text1"/>
          <w:u w:color="000000" w:themeColor="text1"/>
        </w:rPr>
        <w:t>four</w:t>
      </w:r>
      <w:r w:rsidRPr="00FF70DC">
        <w:rPr>
          <w:color w:val="000000" w:themeColor="text1"/>
          <w:u w:color="000000" w:themeColor="text1"/>
        </w:rPr>
        <w:t xml:space="preserve"> seniors </w:t>
      </w:r>
      <w:r w:rsidR="00977C2F">
        <w:rPr>
          <w:color w:val="000000" w:themeColor="text1"/>
          <w:u w:color="000000" w:themeColor="text1"/>
        </w:rPr>
        <w:t>providing leadership and experience</w:t>
      </w:r>
      <w:r w:rsidRPr="00FF70DC">
        <w:rPr>
          <w:color w:val="000000" w:themeColor="text1"/>
          <w:u w:color="000000" w:themeColor="text1"/>
        </w:rPr>
        <w:t>, the</w:t>
      </w:r>
      <w:r>
        <w:rPr>
          <w:color w:val="000000" w:themeColor="text1"/>
          <w:u w:color="000000" w:themeColor="text1"/>
        </w:rPr>
        <w:t xml:space="preserve"> </w:t>
      </w:r>
      <w:r w:rsidR="00C5537D">
        <w:rPr>
          <w:color w:val="000000" w:themeColor="text1"/>
          <w:u w:color="000000" w:themeColor="text1"/>
        </w:rPr>
        <w:t xml:space="preserve">Lady </w:t>
      </w:r>
      <w:r w:rsidR="00977C2F">
        <w:rPr>
          <w:color w:val="000000" w:themeColor="text1"/>
          <w:u w:color="000000" w:themeColor="text1"/>
        </w:rPr>
        <w:t>Gators</w:t>
      </w:r>
      <w:r>
        <w:rPr>
          <w:color w:val="000000" w:themeColor="text1"/>
          <w:u w:color="000000" w:themeColor="text1"/>
        </w:rPr>
        <w:t xml:space="preserve"> </w:t>
      </w:r>
      <w:r w:rsidR="00977C2F">
        <w:rPr>
          <w:color w:val="000000" w:themeColor="text1"/>
          <w:u w:color="000000" w:themeColor="text1"/>
        </w:rPr>
        <w:t>ended with a near perfect record</w:t>
      </w:r>
      <w:r>
        <w:rPr>
          <w:color w:val="000000" w:themeColor="text1"/>
          <w:u w:color="000000" w:themeColor="text1"/>
        </w:rPr>
        <w:t>; and</w:t>
      </w:r>
    </w:p>
    <w:p w:rsidR="00276103" w:rsidRDefault="00276103" w:rsidP="00276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6103" w:rsidRPr="00EE59F0" w:rsidRDefault="00276103" w:rsidP="00276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rightly proud of </w:t>
      </w:r>
      <w:r w:rsidR="00977C2F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team, Coach </w:t>
      </w:r>
      <w:r w:rsidR="00977C2F">
        <w:rPr>
          <w:color w:val="000000" w:themeColor="text1"/>
          <w:u w:color="000000" w:themeColor="text1"/>
        </w:rPr>
        <w:t>Brian Lim</w:t>
      </w:r>
      <w:r w:rsidR="009D77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instilled a standa</w:t>
      </w:r>
      <w:r w:rsidRPr="00EE59F0">
        <w:rPr>
          <w:color w:val="000000" w:themeColor="text1"/>
          <w:u w:color="000000" w:themeColor="text1"/>
        </w:rPr>
        <w:t>rd of excellence</w:t>
      </w:r>
      <w:r w:rsidR="00106550">
        <w:rPr>
          <w:color w:val="000000" w:themeColor="text1"/>
          <w:u w:color="000000" w:themeColor="text1"/>
        </w:rPr>
        <w:t>, a dedicated work ethic, and a goal oriented focus</w:t>
      </w:r>
      <w:r w:rsidRPr="00EE59F0">
        <w:rPr>
          <w:color w:val="000000" w:themeColor="text1"/>
          <w:u w:color="000000" w:themeColor="text1"/>
        </w:rPr>
        <w:t xml:space="preserve"> in </w:t>
      </w:r>
      <w:r w:rsidR="00977C2F">
        <w:rPr>
          <w:color w:val="000000" w:themeColor="text1"/>
          <w:u w:color="000000" w:themeColor="text1"/>
        </w:rPr>
        <w:t>his</w:t>
      </w:r>
      <w:r w:rsidRPr="00EE59F0">
        <w:rPr>
          <w:color w:val="000000" w:themeColor="text1"/>
          <w:u w:color="000000" w:themeColor="text1"/>
        </w:rPr>
        <w:t xml:space="preserve"> athletes that </w:t>
      </w:r>
      <w:r w:rsidRPr="00B64EA8">
        <w:rPr>
          <w:color w:val="000000" w:themeColor="text1"/>
          <w:u w:color="000000" w:themeColor="text1"/>
        </w:rPr>
        <w:t xml:space="preserve">will serve them well throughout their lives, both on and off the </w:t>
      </w:r>
      <w:r>
        <w:rPr>
          <w:color w:val="000000" w:themeColor="text1"/>
          <w:u w:color="000000" w:themeColor="text1"/>
        </w:rPr>
        <w:t>court; and</w:t>
      </w:r>
    </w:p>
    <w:p w:rsidR="00276103" w:rsidRDefault="00276103" w:rsidP="00276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62EB" w:rsidRDefault="00276103" w:rsidP="00276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2684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appreciative of the well</w:t>
      </w:r>
      <w:r w:rsidR="00BD429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deserved recognition these athletes have brought to their school and community, the House of Representatives congratulates the </w:t>
      </w:r>
      <w:r w:rsidR="00977C2F">
        <w:rPr>
          <w:color w:val="000000" w:themeColor="text1"/>
          <w:u w:color="000000" w:themeColor="text1"/>
        </w:rPr>
        <w:t>River Bluff girls tennis team</w:t>
      </w:r>
      <w:r>
        <w:rPr>
          <w:color w:val="000000" w:themeColor="text1"/>
          <w:u w:color="000000" w:themeColor="text1"/>
        </w:rPr>
        <w:t>, and the members look with interest toward hearing of their further exploits as tennis champions. Now, therefore,</w:t>
      </w:r>
    </w:p>
    <w:p w:rsidR="00B362EB" w:rsidRDefault="00B362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62EB" w:rsidRDefault="00B362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362EB" w:rsidRDefault="00B362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6103" w:rsidRDefault="00276103" w:rsidP="00276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</w:t>
      </w:r>
      <w:r>
        <w:rPr>
          <w:color w:val="000000" w:themeColor="text1"/>
          <w:u w:color="000000" w:themeColor="text1"/>
        </w:rPr>
        <w:t>,</w:t>
      </w:r>
      <w:r w:rsidRPr="00226842">
        <w:rPr>
          <w:color w:val="000000" w:themeColor="text1"/>
          <w:u w:color="000000" w:themeColor="text1"/>
        </w:rPr>
        <w:t xml:space="preserve"> by this resolution, </w:t>
      </w:r>
      <w:r w:rsidR="00977C2F">
        <w:t>congratulate</w:t>
      </w:r>
      <w:r>
        <w:t xml:space="preserve"> </w:t>
      </w:r>
      <w:r w:rsidRPr="00226842">
        <w:rPr>
          <w:color w:val="000000" w:themeColor="text1"/>
          <w:u w:color="000000" w:themeColor="text1"/>
        </w:rPr>
        <w:t xml:space="preserve">the </w:t>
      </w:r>
      <w:r w:rsidR="00977C2F">
        <w:rPr>
          <w:color w:val="000000" w:themeColor="text1"/>
          <w:u w:color="000000" w:themeColor="text1"/>
        </w:rPr>
        <w:t>River Bluff</w:t>
      </w:r>
      <w:r>
        <w:rPr>
          <w:color w:val="000000" w:themeColor="text1"/>
          <w:u w:color="000000" w:themeColor="text1"/>
        </w:rPr>
        <w:t xml:space="preserve"> H</w:t>
      </w:r>
      <w:r w:rsidRPr="00226842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226842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 xml:space="preserve">girls </w:t>
      </w:r>
      <w:r w:rsidRPr="00226842">
        <w:rPr>
          <w:color w:val="000000" w:themeColor="text1"/>
          <w:u w:color="000000" w:themeColor="text1"/>
        </w:rPr>
        <w:t xml:space="preserve">tennis team </w:t>
      </w:r>
      <w:r>
        <w:rPr>
          <w:color w:val="000000" w:themeColor="text1"/>
          <w:u w:color="000000" w:themeColor="text1"/>
        </w:rPr>
        <w:t>for</w:t>
      </w:r>
      <w:r w:rsidRPr="00226842">
        <w:rPr>
          <w:color w:val="000000" w:themeColor="text1"/>
          <w:u w:color="000000" w:themeColor="text1"/>
        </w:rPr>
        <w:t xml:space="preserve"> </w:t>
      </w:r>
      <w:r w:rsidR="00977C2F">
        <w:rPr>
          <w:color w:val="000000" w:themeColor="text1"/>
          <w:u w:color="000000" w:themeColor="text1"/>
        </w:rPr>
        <w:t>capturing</w:t>
      </w:r>
      <w:r w:rsidRPr="00226842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201</w:t>
      </w:r>
      <w:r w:rsidR="00977C2F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t xml:space="preserve"> Class AAAA</w:t>
      </w:r>
      <w:r w:rsidR="00977C2F">
        <w:rPr>
          <w:color w:val="000000" w:themeColor="text1"/>
          <w:u w:color="000000" w:themeColor="text1"/>
        </w:rPr>
        <w:t>A</w:t>
      </w:r>
      <w:r w:rsidRPr="0022684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226842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226842">
        <w:rPr>
          <w:color w:val="000000" w:themeColor="text1"/>
          <w:u w:color="000000" w:themeColor="text1"/>
        </w:rPr>
        <w:t>hampionship titl</w:t>
      </w:r>
      <w:r>
        <w:rPr>
          <w:color w:val="000000" w:themeColor="text1"/>
          <w:u w:color="000000" w:themeColor="text1"/>
        </w:rPr>
        <w:t xml:space="preserve">e and honor the players and </w:t>
      </w:r>
      <w:r w:rsidR="00597A2B">
        <w:rPr>
          <w:color w:val="000000" w:themeColor="text1"/>
          <w:u w:color="000000" w:themeColor="text1"/>
        </w:rPr>
        <w:t xml:space="preserve">Head </w:t>
      </w:r>
      <w:r>
        <w:rPr>
          <w:color w:val="000000" w:themeColor="text1"/>
          <w:u w:color="000000" w:themeColor="text1"/>
        </w:rPr>
        <w:t xml:space="preserve">Coach </w:t>
      </w:r>
      <w:r w:rsidR="00977C2F">
        <w:rPr>
          <w:color w:val="000000" w:themeColor="text1"/>
          <w:u w:color="000000" w:themeColor="text1"/>
        </w:rPr>
        <w:t>Brian Lim</w:t>
      </w:r>
      <w:r>
        <w:rPr>
          <w:color w:val="000000" w:themeColor="text1"/>
          <w:u w:color="000000" w:themeColor="text1"/>
        </w:rPr>
        <w:t xml:space="preserve"> on a fabulous season.</w:t>
      </w:r>
    </w:p>
    <w:p w:rsidR="00276103" w:rsidRPr="00226842" w:rsidRDefault="00276103" w:rsidP="00276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62EB" w:rsidRDefault="00276103" w:rsidP="00276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26842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</w:t>
      </w:r>
      <w:r w:rsidRPr="00226842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Principal </w:t>
      </w:r>
      <w:r w:rsidR="00977C2F">
        <w:rPr>
          <w:color w:val="000000" w:themeColor="text1"/>
          <w:u w:color="000000" w:themeColor="text1"/>
        </w:rPr>
        <w:t>Luke Clamp</w:t>
      </w:r>
      <w:r>
        <w:rPr>
          <w:color w:val="000000" w:themeColor="text1"/>
          <w:u w:color="000000" w:themeColor="text1"/>
        </w:rPr>
        <w:t xml:space="preserve"> and </w:t>
      </w:r>
      <w:r w:rsidRPr="00226842">
        <w:rPr>
          <w:color w:val="000000" w:themeColor="text1"/>
          <w:u w:color="000000" w:themeColor="text1"/>
        </w:rPr>
        <w:t xml:space="preserve">Coach </w:t>
      </w:r>
      <w:r w:rsidR="00977C2F">
        <w:rPr>
          <w:color w:val="000000" w:themeColor="text1"/>
          <w:u w:color="000000" w:themeColor="text1"/>
        </w:rPr>
        <w:t>Brian Lim</w:t>
      </w:r>
      <w:r>
        <w:rPr>
          <w:color w:val="000000" w:themeColor="text1"/>
          <w:u w:color="000000" w:themeColor="text1"/>
        </w:rPr>
        <w:t xml:space="preserve"> </w:t>
      </w:r>
      <w:r w:rsidRPr="00226842">
        <w:rPr>
          <w:color w:val="000000" w:themeColor="text1"/>
          <w:u w:color="000000" w:themeColor="text1"/>
        </w:rPr>
        <w:t xml:space="preserve">of </w:t>
      </w:r>
      <w:r w:rsidR="00977C2F">
        <w:rPr>
          <w:color w:val="000000" w:themeColor="text1"/>
          <w:u w:color="000000" w:themeColor="text1"/>
        </w:rPr>
        <w:t>River Bluff</w:t>
      </w:r>
      <w:r w:rsidRPr="00226842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>.</w:t>
      </w:r>
    </w:p>
    <w:p w:rsidR="003A5371" w:rsidRDefault="00BD429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61F72" w:rsidRDefault="00B61F72" w:rsidP="00B61F72">
      <w:pPr>
        <w:suppressAutoHyphens/>
      </w:pPr>
    </w:p>
    <w:sectPr w:rsidR="00B61F72" w:rsidSect="00B61F7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2CB6" w:rsidRDefault="004C2CB6" w:rsidP="009F0C77">
      <w:r>
        <w:separator/>
      </w:r>
    </w:p>
  </w:endnote>
  <w:endnote w:type="continuationSeparator" w:id="0">
    <w:p w:rsidR="004C2CB6" w:rsidRDefault="004C2C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5896F3C-1D6F-4C46-827B-FB3526DF8547}"/>
    <w:embedBold r:id="rId2" w:fontKey="{CD7DAE28-3353-4799-ACD5-84C6E565ED3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62BAE24-EB3C-4CDE-A90B-930C1416102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C8A4FC2-11CD-4FA4-8C4F-76DACF9386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A5DD538-0ED0-4798-8449-A3F5EEEA16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371" w:rsidRPr="00B61F72" w:rsidRDefault="00B61F72" w:rsidP="00B61F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2CB6" w:rsidRDefault="004C2CB6" w:rsidP="009F0C77">
      <w:r>
        <w:separator/>
      </w:r>
    </w:p>
  </w:footnote>
  <w:footnote w:type="continuationSeparator" w:id="0">
    <w:p w:rsidR="004C2CB6" w:rsidRDefault="004C2C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45PH20"/>
    <w:docVar w:name="CoverBillType" w:val="r"/>
    <w:docVar w:name="DocPath" w:val="L:\Council\bills\LK\9045PH20.DOCX"/>
    <w:docVar w:name="dvBillNumber" w:val="4851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B362EB"/>
    <w:rsid w:val="00011869"/>
    <w:rsid w:val="00015CD6"/>
    <w:rsid w:val="000E0100"/>
    <w:rsid w:val="000E1785"/>
    <w:rsid w:val="000F40FA"/>
    <w:rsid w:val="001035F1"/>
    <w:rsid w:val="00106550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6103"/>
    <w:rsid w:val="00284AAE"/>
    <w:rsid w:val="002E5912"/>
    <w:rsid w:val="00301B21"/>
    <w:rsid w:val="00325348"/>
    <w:rsid w:val="0032732C"/>
    <w:rsid w:val="00336AD0"/>
    <w:rsid w:val="0037079A"/>
    <w:rsid w:val="003A5371"/>
    <w:rsid w:val="003C4DAB"/>
    <w:rsid w:val="003D01E8"/>
    <w:rsid w:val="003E5288"/>
    <w:rsid w:val="003F6D79"/>
    <w:rsid w:val="0041760A"/>
    <w:rsid w:val="00417C01"/>
    <w:rsid w:val="004403BD"/>
    <w:rsid w:val="004442E0"/>
    <w:rsid w:val="00461441"/>
    <w:rsid w:val="004809EE"/>
    <w:rsid w:val="004C2CB6"/>
    <w:rsid w:val="004E370C"/>
    <w:rsid w:val="004E7D54"/>
    <w:rsid w:val="00522ADC"/>
    <w:rsid w:val="005273C6"/>
    <w:rsid w:val="00527B47"/>
    <w:rsid w:val="00530A69"/>
    <w:rsid w:val="00545593"/>
    <w:rsid w:val="00556EBF"/>
    <w:rsid w:val="00577C6C"/>
    <w:rsid w:val="00597A2B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77C2F"/>
    <w:rsid w:val="009A7FCB"/>
    <w:rsid w:val="009B44AF"/>
    <w:rsid w:val="009C6A0B"/>
    <w:rsid w:val="009D77B5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62EB"/>
    <w:rsid w:val="00B412D4"/>
    <w:rsid w:val="00B61F72"/>
    <w:rsid w:val="00B64FFF"/>
    <w:rsid w:val="00BD429C"/>
    <w:rsid w:val="00BD6D2E"/>
    <w:rsid w:val="00BE3C22"/>
    <w:rsid w:val="00C0345E"/>
    <w:rsid w:val="00C21ABE"/>
    <w:rsid w:val="00C31C95"/>
    <w:rsid w:val="00C3483A"/>
    <w:rsid w:val="00C5537D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E0C9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5CE7"/>
    <w:rsid w:val="00FB6B0B"/>
    <w:rsid w:val="00FD6AE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A32AFD-9482-455C-B6E4-14BCD077D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42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29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FCD4AB-0E9F-4FCC-87A5-AE22C3E62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306</Words>
  <Characters>1583</Characters>
  <Application>Microsoft Office Word</Application>
  <DocSecurity>0</DocSecurity>
  <Lines>53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4851 Text of Previous Version (Jan. 15, 2020) - South Carolina Legislature Online</dc:title>
  <dc:creator>Lindsey Knipp</dc:creator>
  <cp:lastModifiedBy>S Wilson</cp:lastModifiedBy>
  <cp:revision>2</cp:revision>
  <cp:lastPrinted>2020-01-14T14:41:00Z</cp:lastPrinted>
  <dcterms:created xsi:type="dcterms:W3CDTF">2020-01-15T19:46:00Z</dcterms:created>
  <dcterms:modified xsi:type="dcterms:W3CDTF">2020-01-15T19:46:00Z</dcterms:modified>
</cp:coreProperties>
</file>