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380" w:rsidRDefault="001443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4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7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RIVER BLUFF HIGH SCHOOL GIRLS TENNIS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 w:rsidR="00A13688">
        <w:rPr>
          <w:color w:val="000000" w:themeColor="text1"/>
          <w:u w:color="000000" w:themeColor="text1"/>
        </w:rPr>
        <w:t>CLASS AAAA</w:t>
      </w:r>
      <w:r w:rsidRPr="003E6AEE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7A8" w:rsidRDefault="00B35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7A8" w:rsidRDefault="00B35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A8" w:rsidRDefault="00F830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River Bluff</w:t>
      </w:r>
      <w:r w:rsidR="00A13688">
        <w:rPr>
          <w:color w:val="000000" w:themeColor="text1"/>
          <w:u w:color="000000" w:themeColor="text1"/>
        </w:rPr>
        <w:t xml:space="preserve"> High School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tennis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 w:rsidR="00A13688">
        <w:rPr>
          <w:color w:val="000000" w:themeColor="text1"/>
          <w:u w:color="000000" w:themeColor="text1"/>
        </w:rPr>
        <w:t>Class AAAA</w:t>
      </w:r>
      <w:r w:rsidRPr="003E6AEE">
        <w:rPr>
          <w:color w:val="000000" w:themeColor="text1"/>
          <w:u w:color="000000" w:themeColor="text1"/>
        </w:rPr>
        <w:t>A State Championship title.</w:t>
      </w:r>
    </w:p>
    <w:p w:rsidR="00755C4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4380" w:rsidRDefault="00144380" w:rsidP="00144380">
      <w:pPr>
        <w:suppressAutoHyphens/>
      </w:pPr>
    </w:p>
    <w:sectPr w:rsidR="00144380" w:rsidSect="001443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7A8" w:rsidRDefault="00B357A8" w:rsidP="009F0C77">
      <w:r>
        <w:separator/>
      </w:r>
    </w:p>
  </w:endnote>
  <w:endnote w:type="continuationSeparator" w:id="0">
    <w:p w:rsidR="00B357A8" w:rsidRDefault="00B357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5C8434-D413-4EF1-92C7-C891D10BF308}"/>
    <w:embedBold r:id="rId2" w:fontKey="{4997F339-9486-46EC-AEBC-E4271BA285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D55869-E302-4B07-ADF7-C98F3403E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4CAD1A-6C80-4D23-AE7E-33CE294A0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4A" w:rsidRPr="00144380" w:rsidRDefault="00144380" w:rsidP="00144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7A8" w:rsidRDefault="00B357A8" w:rsidP="009F0C77">
      <w:r>
        <w:separator/>
      </w:r>
    </w:p>
  </w:footnote>
  <w:footnote w:type="continuationSeparator" w:id="0">
    <w:p w:rsidR="00B357A8" w:rsidRDefault="00B357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6PH20"/>
    <w:docVar w:name="CoverBillType" w:val="r"/>
    <w:docVar w:name="DocPath" w:val="L:\Council\bills\LK\9046PH20.DOCX"/>
    <w:docVar w:name="dvBillNumber" w:val="485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357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380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3BC2"/>
    <w:rsid w:val="00734F00"/>
    <w:rsid w:val="00736959"/>
    <w:rsid w:val="00755C4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68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7A8"/>
    <w:rsid w:val="00B412D4"/>
    <w:rsid w:val="00B64FFF"/>
    <w:rsid w:val="00BE3C22"/>
    <w:rsid w:val="00C0345E"/>
    <w:rsid w:val="00C1054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04A"/>
    <w:rsid w:val="00DF3845"/>
    <w:rsid w:val="00E01AD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08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27714A-9A14-4B35-A49D-20358D01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07C00-59C9-4E2E-9815-25E05084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130</Words>
  <Characters>650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4852 Text of Previous Version (Jan. 15, 2020) - South Carolina Legislature Online</dc:title>
  <dc:creator>Lindsey Knipp</dc:creator>
  <cp:lastModifiedBy>S Wilson</cp:lastModifiedBy>
  <cp:revision>2</cp:revision>
  <dcterms:created xsi:type="dcterms:W3CDTF">2020-01-15T19:47:00Z</dcterms:created>
  <dcterms:modified xsi:type="dcterms:W3CDTF">2020-01-15T19:47:00Z</dcterms:modified>
</cp:coreProperties>
</file>