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1E1" w:rsidRDefault="00524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4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3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919" w:rsidRPr="00090119" w:rsidRDefault="001D7A98" w:rsidP="001A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A0919">
        <w:t xml:space="preserve">RECOGNIZE AND </w:t>
      </w:r>
      <w:r w:rsidR="005574DF">
        <w:t>COMMEND</w:t>
      </w:r>
      <w:r w:rsidR="001A0919">
        <w:t xml:space="preserve"> EVANS METROPOLITAN AFRICAN METHODIST EPISCOPAL </w:t>
      </w:r>
      <w:r w:rsidR="00162805">
        <w:t xml:space="preserve">ZION </w:t>
      </w:r>
      <w:r w:rsidR="001A0919">
        <w:t xml:space="preserve">CHURCH OF </w:t>
      </w:r>
      <w:r w:rsidR="008B4144">
        <w:t>BENNETTSVILLE</w:t>
      </w:r>
      <w:r w:rsidR="001A0919">
        <w:t xml:space="preserve"> </w:t>
      </w:r>
      <w:r w:rsidR="005574DF">
        <w:t xml:space="preserve">FOR ITS MANY YEARS OF FAITHFUL </w:t>
      </w:r>
      <w:r w:rsidR="001A0919">
        <w:t>SERVICE TO GOD AND THE COMMUNITY</w:t>
      </w:r>
      <w:r w:rsidR="005574DF">
        <w:t xml:space="preserve"> AND TO EXTEND BEST WISHES TO EVANS METROPOLITAN FOR MANY MORE YEARS OF JOY IN SERVING</w:t>
      </w:r>
      <w:r w:rsidR="001A0919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79FE" w:rsidRDefault="00AF6321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6CE2">
        <w:t xml:space="preserve">as reported by church historians, “Early worshippers [of what was to become Evans Metropolitan African Methodist Episcopal (AME) Zion Church of Bennettsville] organized in 1867, shortly after being freed from slavery. Colonel Dudley gave them a cabin for worship services. This </w:t>
      </w:r>
      <w:r w:rsidR="006B4FAF">
        <w:t>structure</w:t>
      </w:r>
      <w:r w:rsidR="00C46CE2">
        <w:t xml:space="preserve"> was called the Community Building and was located on the corner of Marshall and Hudson streets</w:t>
      </w:r>
      <w:r w:rsidR="00DA79FE">
        <w:t>”; and</w:t>
      </w:r>
    </w:p>
    <w:p w:rsidR="00DA79FE" w:rsidRDefault="00DA79FE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6CE2" w:rsidRDefault="00DA79FE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0761">
        <w:t xml:space="preserve">the date of the actual establishing of Bennettsville (later Evans Chapel) AME Zion Church, as it was first called, is unknown. </w:t>
      </w:r>
      <w:r w:rsidR="0052741D">
        <w:t xml:space="preserve">The earliest known pastor was the Reverend S.W. Graham in 1908, and the first known structure was built in 1911. A short time later, it was destroyed by fire </w:t>
      </w:r>
      <w:r w:rsidR="00635BBD">
        <w:t>but</w:t>
      </w:r>
      <w:r w:rsidR="0052741D">
        <w:t xml:space="preserve"> was rebuilt in 1915</w:t>
      </w:r>
      <w:r w:rsidR="004B2B8C">
        <w:t>; and</w:t>
      </w:r>
    </w:p>
    <w:p w:rsidR="004B2B8C" w:rsidRDefault="004B2B8C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2B8C" w:rsidRDefault="004B2B8C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five years later, once again the church suffered destruction of its building by fire. In 1935, the present structure was built</w:t>
      </w:r>
      <w:r w:rsidR="001516B6">
        <w:t>, and since that time, the congregation has enjoyed eighty</w:t>
      </w:r>
      <w:r w:rsidR="005B1345">
        <w:noBreakHyphen/>
      </w:r>
      <w:r w:rsidR="001516B6">
        <w:t xml:space="preserve">five years of worship and service </w:t>
      </w:r>
      <w:r w:rsidR="00304C01">
        <w:t xml:space="preserve">as unto the Lord </w:t>
      </w:r>
      <w:r w:rsidR="001516B6">
        <w:t xml:space="preserve">in that </w:t>
      </w:r>
      <w:r w:rsidR="00304C01">
        <w:t>holy place</w:t>
      </w:r>
      <w:r>
        <w:t xml:space="preserve">. Under the leadership of the Reverend Dr. John </w:t>
      </w:r>
      <w:r w:rsidR="008D3B22">
        <w:t xml:space="preserve">R. </w:t>
      </w:r>
      <w:r>
        <w:t>Funderburk, presiding elder of the Cheraw</w:t>
      </w:r>
      <w:r w:rsidR="005B1345">
        <w:noBreakHyphen/>
      </w:r>
      <w:r>
        <w:t>Bennettsville District, the cornerstone was laid, and the church</w:t>
      </w:r>
      <w:r w:rsidR="005B1345" w:rsidRPr="005B1345">
        <w:t>’</w:t>
      </w:r>
      <w:r>
        <w:t>s name was changed from Evans Chapel to Evans Metropolitan; and</w:t>
      </w:r>
    </w:p>
    <w:p w:rsidR="004B2B8C" w:rsidRDefault="004B2B8C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019A" w:rsidRDefault="004B2B8C" w:rsidP="00D80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0515">
        <w:rPr>
          <w:color w:val="000000" w:themeColor="text1"/>
          <w:u w:color="000000" w:themeColor="text1"/>
        </w:rPr>
        <w:t>follow</w:t>
      </w:r>
      <w:r w:rsidR="00D8019A" w:rsidRPr="00C172B0">
        <w:rPr>
          <w:color w:val="000000" w:themeColor="text1"/>
          <w:u w:color="000000" w:themeColor="text1"/>
        </w:rPr>
        <w:t>ing Elder Funderburk</w:t>
      </w:r>
      <w:r w:rsidR="005B1345" w:rsidRPr="005B1345">
        <w:rPr>
          <w:color w:val="000000" w:themeColor="text1"/>
          <w:u w:color="000000" w:themeColor="text1"/>
        </w:rPr>
        <w:t>’</w:t>
      </w:r>
      <w:r w:rsidR="00680B44">
        <w:rPr>
          <w:color w:val="000000" w:themeColor="text1"/>
          <w:u w:color="000000" w:themeColor="text1"/>
        </w:rPr>
        <w:t>s service</w:t>
      </w:r>
      <w:r w:rsidR="006C2B0D">
        <w:rPr>
          <w:color w:val="000000" w:themeColor="text1"/>
          <w:u w:color="000000" w:themeColor="text1"/>
        </w:rPr>
        <w:t xml:space="preserve"> as pastor, </w:t>
      </w:r>
      <w:r w:rsidR="00D8019A" w:rsidRPr="00C172B0">
        <w:rPr>
          <w:color w:val="000000" w:themeColor="text1"/>
          <w:u w:color="000000" w:themeColor="text1"/>
        </w:rPr>
        <w:t>the Rev</w:t>
      </w:r>
      <w:r w:rsidR="005D0515">
        <w:rPr>
          <w:color w:val="000000" w:themeColor="text1"/>
          <w:u w:color="000000" w:themeColor="text1"/>
        </w:rPr>
        <w:t>erend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V.</w:t>
      </w:r>
      <w:r w:rsidR="00D8019A">
        <w:rPr>
          <w:color w:val="000000" w:themeColor="text1"/>
          <w:u w:color="000000" w:themeColor="text1"/>
        </w:rPr>
        <w:t>O</w:t>
      </w:r>
      <w:r w:rsidR="00D8019A" w:rsidRPr="00C172B0">
        <w:rPr>
          <w:color w:val="000000" w:themeColor="text1"/>
          <w:u w:color="000000" w:themeColor="text1"/>
        </w:rPr>
        <w:t>. Jefferies wa</w:t>
      </w:r>
      <w:r w:rsidR="00D8019A">
        <w:rPr>
          <w:color w:val="000000" w:themeColor="text1"/>
          <w:u w:color="000000" w:themeColor="text1"/>
        </w:rPr>
        <w:t>s</w:t>
      </w:r>
      <w:r w:rsidR="00D8019A" w:rsidRPr="00C172B0">
        <w:rPr>
          <w:color w:val="000000" w:themeColor="text1"/>
          <w:u w:color="000000" w:themeColor="text1"/>
        </w:rPr>
        <w:t xml:space="preserve"> </w:t>
      </w:r>
      <w:r w:rsidR="00D8019A">
        <w:rPr>
          <w:color w:val="000000" w:themeColor="text1"/>
          <w:u w:color="000000" w:themeColor="text1"/>
        </w:rPr>
        <w:t xml:space="preserve">appointed in 1953 </w:t>
      </w:r>
      <w:r w:rsidR="00D8019A" w:rsidRPr="00C172B0">
        <w:rPr>
          <w:color w:val="000000" w:themeColor="text1"/>
          <w:u w:color="000000" w:themeColor="text1"/>
        </w:rPr>
        <w:t xml:space="preserve">as </w:t>
      </w:r>
      <w:r w:rsidR="00D8019A">
        <w:rPr>
          <w:color w:val="000000" w:themeColor="text1"/>
          <w:u w:color="000000" w:themeColor="text1"/>
        </w:rPr>
        <w:t>the</w:t>
      </w:r>
      <w:r w:rsidR="00D8019A" w:rsidRPr="00C172B0">
        <w:rPr>
          <w:color w:val="000000" w:themeColor="text1"/>
          <w:u w:color="000000" w:themeColor="text1"/>
        </w:rPr>
        <w:t xml:space="preserve"> first female </w:t>
      </w:r>
      <w:r w:rsidR="00D8019A" w:rsidRPr="00C172B0">
        <w:rPr>
          <w:color w:val="000000" w:themeColor="text1"/>
          <w:u w:color="000000" w:themeColor="text1"/>
        </w:rPr>
        <w:lastRenderedPageBreak/>
        <w:t>past</w:t>
      </w:r>
      <w:r w:rsidR="00D8019A">
        <w:rPr>
          <w:color w:val="000000" w:themeColor="text1"/>
          <w:u w:color="000000" w:themeColor="text1"/>
        </w:rPr>
        <w:t xml:space="preserve">or of the </w:t>
      </w:r>
      <w:r w:rsidR="00D8019A" w:rsidRPr="00C172B0">
        <w:rPr>
          <w:color w:val="000000" w:themeColor="text1"/>
          <w:u w:color="000000" w:themeColor="text1"/>
        </w:rPr>
        <w:t>church</w:t>
      </w:r>
      <w:r w:rsidR="00D8019A">
        <w:rPr>
          <w:color w:val="000000" w:themeColor="text1"/>
          <w:u w:color="000000" w:themeColor="text1"/>
        </w:rPr>
        <w:t>. U</w:t>
      </w:r>
      <w:r w:rsidR="00D8019A" w:rsidRPr="00C172B0">
        <w:rPr>
          <w:color w:val="000000" w:themeColor="text1"/>
          <w:u w:color="000000" w:themeColor="text1"/>
        </w:rPr>
        <w:t xml:space="preserve">nder her </w:t>
      </w:r>
      <w:r w:rsidR="003A3D09">
        <w:rPr>
          <w:color w:val="000000" w:themeColor="text1"/>
          <w:u w:color="000000" w:themeColor="text1"/>
        </w:rPr>
        <w:t>leadership</w:t>
      </w:r>
      <w:r w:rsidR="00D8019A" w:rsidRPr="00C172B0">
        <w:rPr>
          <w:color w:val="000000" w:themeColor="text1"/>
          <w:u w:color="000000" w:themeColor="text1"/>
        </w:rPr>
        <w:t xml:space="preserve">, the </w:t>
      </w:r>
      <w:r w:rsidR="00493396">
        <w:rPr>
          <w:color w:val="000000" w:themeColor="text1"/>
          <w:u w:color="000000" w:themeColor="text1"/>
        </w:rPr>
        <w:t>church</w:t>
      </w:r>
      <w:r w:rsidR="005B1345" w:rsidRPr="005B1345">
        <w:rPr>
          <w:color w:val="000000" w:themeColor="text1"/>
          <w:u w:color="000000" w:themeColor="text1"/>
        </w:rPr>
        <w:t>’</w:t>
      </w:r>
      <w:r w:rsidR="00493396">
        <w:rPr>
          <w:color w:val="000000" w:themeColor="text1"/>
          <w:u w:color="000000" w:themeColor="text1"/>
        </w:rPr>
        <w:t xml:space="preserve">s </w:t>
      </w:r>
      <w:r w:rsidR="00D8019A" w:rsidRPr="00C172B0">
        <w:rPr>
          <w:color w:val="000000" w:themeColor="text1"/>
          <w:u w:color="000000" w:themeColor="text1"/>
        </w:rPr>
        <w:t>dining facilities w</w:t>
      </w:r>
      <w:r w:rsidR="00D8019A">
        <w:rPr>
          <w:color w:val="000000" w:themeColor="text1"/>
          <w:u w:color="000000" w:themeColor="text1"/>
        </w:rPr>
        <w:t xml:space="preserve">ere </w:t>
      </w:r>
      <w:r w:rsidR="00D8019A" w:rsidRPr="00C172B0">
        <w:rPr>
          <w:color w:val="000000" w:themeColor="text1"/>
          <w:u w:color="000000" w:themeColor="text1"/>
        </w:rPr>
        <w:t>remo</w:t>
      </w:r>
      <w:r w:rsidR="00D8019A">
        <w:rPr>
          <w:color w:val="000000" w:themeColor="text1"/>
          <w:u w:color="000000" w:themeColor="text1"/>
        </w:rPr>
        <w:t>d</w:t>
      </w:r>
      <w:r w:rsidR="00D8019A" w:rsidRPr="00C172B0">
        <w:rPr>
          <w:color w:val="000000" w:themeColor="text1"/>
          <w:u w:color="000000" w:themeColor="text1"/>
        </w:rPr>
        <w:t>eled,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new p</w:t>
      </w:r>
      <w:r w:rsidR="00D8019A">
        <w:rPr>
          <w:color w:val="000000" w:themeColor="text1"/>
          <w:u w:color="000000" w:themeColor="text1"/>
        </w:rPr>
        <w:t>e</w:t>
      </w:r>
      <w:r w:rsidR="00D8019A" w:rsidRPr="00C172B0">
        <w:rPr>
          <w:color w:val="000000" w:themeColor="text1"/>
          <w:u w:color="000000" w:themeColor="text1"/>
        </w:rPr>
        <w:t>ws we</w:t>
      </w:r>
      <w:r w:rsidR="00D8019A">
        <w:rPr>
          <w:color w:val="000000" w:themeColor="text1"/>
          <w:u w:color="000000" w:themeColor="text1"/>
        </w:rPr>
        <w:t>re</w:t>
      </w:r>
      <w:r w:rsidR="00D8019A" w:rsidRPr="00C172B0">
        <w:rPr>
          <w:color w:val="000000" w:themeColor="text1"/>
          <w:u w:color="000000" w:themeColor="text1"/>
        </w:rPr>
        <w:t xml:space="preserve"> installed,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and a new organ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was·purchased.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In 1971,</w:t>
      </w:r>
      <w:r w:rsidR="00D8019A">
        <w:rPr>
          <w:color w:val="000000" w:themeColor="text1"/>
          <w:u w:color="000000" w:themeColor="text1"/>
        </w:rPr>
        <w:t xml:space="preserve"> the Reverend </w:t>
      </w:r>
      <w:r w:rsidR="00D8019A" w:rsidRPr="00C172B0">
        <w:rPr>
          <w:color w:val="000000" w:themeColor="text1"/>
          <w:u w:color="000000" w:themeColor="text1"/>
        </w:rPr>
        <w:t>Carl Gle</w:t>
      </w:r>
      <w:r w:rsidR="00D8019A">
        <w:rPr>
          <w:color w:val="000000" w:themeColor="text1"/>
          <w:u w:color="000000" w:themeColor="text1"/>
        </w:rPr>
        <w:t>nn</w:t>
      </w:r>
      <w:r w:rsidR="00D8019A" w:rsidRPr="00C172B0">
        <w:rPr>
          <w:color w:val="000000" w:themeColor="text1"/>
          <w:u w:color="000000" w:themeColor="text1"/>
        </w:rPr>
        <w:t xml:space="preserve"> was appointed as pastor</w:t>
      </w:r>
      <w:r w:rsidR="00D8019A">
        <w:rPr>
          <w:color w:val="000000" w:themeColor="text1"/>
          <w:u w:color="000000" w:themeColor="text1"/>
        </w:rPr>
        <w:t xml:space="preserve">. </w:t>
      </w:r>
      <w:r w:rsidR="003A3D09">
        <w:rPr>
          <w:color w:val="000000" w:themeColor="text1"/>
          <w:u w:color="000000" w:themeColor="text1"/>
        </w:rPr>
        <w:t>H</w:t>
      </w:r>
      <w:r w:rsidR="00D8019A">
        <w:rPr>
          <w:color w:val="000000" w:themeColor="text1"/>
          <w:u w:color="000000" w:themeColor="text1"/>
        </w:rPr>
        <w:t xml:space="preserve">e led the church in the installing of </w:t>
      </w:r>
      <w:r w:rsidR="00D8019A" w:rsidRPr="00C172B0">
        <w:rPr>
          <w:color w:val="000000" w:themeColor="text1"/>
          <w:u w:color="000000" w:themeColor="text1"/>
        </w:rPr>
        <w:t>new windo</w:t>
      </w:r>
      <w:r w:rsidR="00D8019A">
        <w:rPr>
          <w:color w:val="000000" w:themeColor="text1"/>
          <w:u w:color="000000" w:themeColor="text1"/>
        </w:rPr>
        <w:t>w</w:t>
      </w:r>
      <w:r w:rsidR="00D8019A" w:rsidRPr="00C172B0">
        <w:rPr>
          <w:color w:val="000000" w:themeColor="text1"/>
          <w:u w:color="000000" w:themeColor="text1"/>
        </w:rPr>
        <w:t xml:space="preserve">s and </w:t>
      </w:r>
      <w:r w:rsidR="00D8019A">
        <w:rPr>
          <w:color w:val="000000" w:themeColor="text1"/>
          <w:u w:color="000000" w:themeColor="text1"/>
        </w:rPr>
        <w:t xml:space="preserve">a </w:t>
      </w:r>
      <w:r w:rsidR="00D8019A" w:rsidRPr="00C172B0">
        <w:rPr>
          <w:color w:val="000000" w:themeColor="text1"/>
          <w:u w:color="000000" w:themeColor="text1"/>
        </w:rPr>
        <w:t>central heating and air system</w:t>
      </w:r>
      <w:r w:rsidR="00D8019A">
        <w:rPr>
          <w:color w:val="000000" w:themeColor="text1"/>
          <w:u w:color="000000" w:themeColor="text1"/>
        </w:rPr>
        <w:t>. The church</w:t>
      </w:r>
      <w:r w:rsidR="005B1345" w:rsidRPr="005B1345">
        <w:rPr>
          <w:color w:val="000000" w:themeColor="text1"/>
          <w:u w:color="000000" w:themeColor="text1"/>
        </w:rPr>
        <w:t>’</w:t>
      </w:r>
      <w:r w:rsidR="00D8019A">
        <w:rPr>
          <w:color w:val="000000" w:themeColor="text1"/>
          <w:u w:color="000000" w:themeColor="text1"/>
        </w:rPr>
        <w:t xml:space="preserve">s next </w:t>
      </w:r>
      <w:r w:rsidR="008478FB">
        <w:rPr>
          <w:color w:val="000000" w:themeColor="text1"/>
          <w:u w:color="000000" w:themeColor="text1"/>
        </w:rPr>
        <w:t>pastror</w:t>
      </w:r>
      <w:r w:rsidR="00D8019A">
        <w:rPr>
          <w:color w:val="000000" w:themeColor="text1"/>
          <w:u w:color="000000" w:themeColor="text1"/>
        </w:rPr>
        <w:t xml:space="preserve"> was t</w:t>
      </w:r>
      <w:r w:rsidR="00D8019A" w:rsidRPr="00C172B0">
        <w:rPr>
          <w:color w:val="000000" w:themeColor="text1"/>
          <w:u w:color="000000" w:themeColor="text1"/>
        </w:rPr>
        <w:t xml:space="preserve">he </w:t>
      </w:r>
      <w:r w:rsidR="00D8019A">
        <w:rPr>
          <w:color w:val="000000" w:themeColor="text1"/>
          <w:u w:color="000000" w:themeColor="text1"/>
        </w:rPr>
        <w:t xml:space="preserve">Reverend </w:t>
      </w:r>
      <w:r w:rsidR="00D8019A" w:rsidRPr="00C172B0">
        <w:rPr>
          <w:color w:val="000000" w:themeColor="text1"/>
          <w:u w:color="000000" w:themeColor="text1"/>
        </w:rPr>
        <w:t>R.C.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Sc</w:t>
      </w:r>
      <w:r w:rsidR="00D8019A">
        <w:rPr>
          <w:color w:val="000000" w:themeColor="text1"/>
          <w:u w:color="000000" w:themeColor="text1"/>
        </w:rPr>
        <w:t>o</w:t>
      </w:r>
      <w:r w:rsidR="00D8019A" w:rsidRPr="00C172B0">
        <w:rPr>
          <w:color w:val="000000" w:themeColor="text1"/>
          <w:u w:color="000000" w:themeColor="text1"/>
        </w:rPr>
        <w:t>tti</w:t>
      </w:r>
      <w:r w:rsidR="00D8019A">
        <w:rPr>
          <w:color w:val="000000" w:themeColor="text1"/>
          <w:u w:color="000000" w:themeColor="text1"/>
        </w:rPr>
        <w:t xml:space="preserve">, followed by the Reverend </w:t>
      </w:r>
      <w:r w:rsidR="00D8019A" w:rsidRPr="00C172B0">
        <w:rPr>
          <w:color w:val="000000" w:themeColor="text1"/>
          <w:u w:color="000000" w:themeColor="text1"/>
        </w:rPr>
        <w:t>J.W.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>Greene,</w:t>
      </w:r>
      <w:r w:rsidR="00D8019A">
        <w:rPr>
          <w:color w:val="000000" w:themeColor="text1"/>
          <w:u w:color="000000" w:themeColor="text1"/>
        </w:rPr>
        <w:t xml:space="preserve"> </w:t>
      </w:r>
      <w:r w:rsidR="00D8019A" w:rsidRPr="00C172B0">
        <w:rPr>
          <w:color w:val="000000" w:themeColor="text1"/>
          <w:u w:color="000000" w:themeColor="text1"/>
        </w:rPr>
        <w:t xml:space="preserve">who led the church in remodeling the fellowship hall. </w:t>
      </w:r>
      <w:r w:rsidR="00D8019A">
        <w:rPr>
          <w:color w:val="000000" w:themeColor="text1"/>
          <w:u w:color="000000" w:themeColor="text1"/>
        </w:rPr>
        <w:t xml:space="preserve">Over the years, the </w:t>
      </w:r>
      <w:r w:rsidR="00907A67">
        <w:rPr>
          <w:color w:val="000000" w:themeColor="text1"/>
          <w:u w:color="000000" w:themeColor="text1"/>
        </w:rPr>
        <w:t xml:space="preserve">members of the </w:t>
      </w:r>
      <w:r w:rsidR="00D8019A">
        <w:rPr>
          <w:color w:val="000000" w:themeColor="text1"/>
          <w:u w:color="000000" w:themeColor="text1"/>
        </w:rPr>
        <w:t>congregation saw other r</w:t>
      </w:r>
      <w:r w:rsidR="00D8019A" w:rsidRPr="00C172B0">
        <w:rPr>
          <w:color w:val="000000" w:themeColor="text1"/>
          <w:u w:color="000000" w:themeColor="text1"/>
        </w:rPr>
        <w:t xml:space="preserve">epairs and renovations </w:t>
      </w:r>
      <w:r w:rsidR="00D8019A">
        <w:rPr>
          <w:color w:val="000000" w:themeColor="text1"/>
          <w:u w:color="000000" w:themeColor="text1"/>
        </w:rPr>
        <w:t xml:space="preserve">take place and began </w:t>
      </w:r>
      <w:r w:rsidR="00D8019A" w:rsidRPr="00C172B0">
        <w:rPr>
          <w:color w:val="000000" w:themeColor="text1"/>
          <w:u w:color="000000" w:themeColor="text1"/>
        </w:rPr>
        <w:t>push</w:t>
      </w:r>
      <w:r w:rsidR="00D8019A">
        <w:rPr>
          <w:color w:val="000000" w:themeColor="text1"/>
          <w:u w:color="000000" w:themeColor="text1"/>
        </w:rPr>
        <w:t>ing</w:t>
      </w:r>
      <w:r w:rsidR="00D8019A" w:rsidRPr="00C172B0">
        <w:rPr>
          <w:color w:val="000000" w:themeColor="text1"/>
          <w:u w:color="000000" w:themeColor="text1"/>
        </w:rPr>
        <w:t xml:space="preserve"> toward liqui</w:t>
      </w:r>
      <w:r w:rsidR="00D8019A">
        <w:rPr>
          <w:color w:val="000000" w:themeColor="text1"/>
          <w:u w:color="000000" w:themeColor="text1"/>
        </w:rPr>
        <w:t>da</w:t>
      </w:r>
      <w:r w:rsidR="00D8019A" w:rsidRPr="00C172B0">
        <w:rPr>
          <w:color w:val="000000" w:themeColor="text1"/>
          <w:u w:color="000000" w:themeColor="text1"/>
        </w:rPr>
        <w:t>ting their mortgage.</w:t>
      </w:r>
      <w:r w:rsidR="00D8019A">
        <w:rPr>
          <w:color w:val="000000" w:themeColor="text1"/>
          <w:u w:color="000000" w:themeColor="text1"/>
        </w:rPr>
        <w:t xml:space="preserve"> </w:t>
      </w:r>
      <w:r w:rsidR="002A00B0">
        <w:rPr>
          <w:color w:val="000000" w:themeColor="text1"/>
          <w:u w:color="000000" w:themeColor="text1"/>
        </w:rPr>
        <w:t>T</w:t>
      </w:r>
      <w:r w:rsidR="00D8019A">
        <w:rPr>
          <w:color w:val="000000" w:themeColor="text1"/>
          <w:u w:color="000000" w:themeColor="text1"/>
        </w:rPr>
        <w:t>hey accomplished that goal under the leadership of the Reverend Willie Frances Davis</w:t>
      </w:r>
      <w:r w:rsidR="002A00B0">
        <w:rPr>
          <w:color w:val="000000" w:themeColor="text1"/>
          <w:u w:color="000000" w:themeColor="text1"/>
        </w:rPr>
        <w:t>, named pastor in 2005</w:t>
      </w:r>
      <w:r w:rsidR="00D8019A">
        <w:rPr>
          <w:color w:val="000000" w:themeColor="text1"/>
          <w:u w:color="000000" w:themeColor="text1"/>
        </w:rPr>
        <w:t>; and</w:t>
      </w:r>
    </w:p>
    <w:p w:rsidR="00D8019A" w:rsidRDefault="00D8019A" w:rsidP="00D80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19A" w:rsidRDefault="00D8019A" w:rsidP="00D80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led by the Reverend John L. York, </w:t>
      </w:r>
      <w:r w:rsidR="00676E46">
        <w:rPr>
          <w:color w:val="000000" w:themeColor="text1"/>
          <w:u w:color="000000" w:themeColor="text1"/>
        </w:rPr>
        <w:t xml:space="preserve">who took up his duties as pastor in 2018, </w:t>
      </w:r>
      <w:r>
        <w:rPr>
          <w:color w:val="000000" w:themeColor="text1"/>
          <w:u w:color="000000" w:themeColor="text1"/>
        </w:rPr>
        <w:t>Evans Metropolitan continues to repair and renovate its facilities and strives to go forward, serving in the Lord</w:t>
      </w:r>
      <w:r w:rsidR="005B1345" w:rsidRPr="005B13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name; and</w:t>
      </w:r>
    </w:p>
    <w:p w:rsidR="00C46CE2" w:rsidRDefault="00C46CE2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2B3C">
        <w:t>Evans Metropolitan AME</w:t>
      </w:r>
      <w:r>
        <w:t xml:space="preserve"> </w:t>
      </w:r>
      <w:r w:rsidR="00D93F13">
        <w:t xml:space="preserve">Zion </w:t>
      </w:r>
      <w:r>
        <w:t xml:space="preserve">Church has been a beacon of light and a community worship center in the </w:t>
      </w:r>
      <w:r w:rsidR="00032B3C">
        <w:t>Bennettsville</w:t>
      </w:r>
      <w:r>
        <w:t xml:space="preserve"> area for </w:t>
      </w:r>
      <w:r w:rsidR="00F6235A">
        <w:t>generations</w:t>
      </w:r>
      <w:r>
        <w:t xml:space="preserve">, and, God willing, will continue its godly heritage for </w:t>
      </w:r>
      <w:r w:rsidR="00696107">
        <w:t>generations yet to come</w:t>
      </w:r>
      <w:r>
        <w:t>. Now, therefore,</w:t>
      </w: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794" w:rsidRDefault="006E7794" w:rsidP="006E7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5A" w:rsidRPr="00090119" w:rsidRDefault="00693287" w:rsidP="00F62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6E7794">
        <w:t>House of Representatives</w:t>
      </w:r>
      <w:r>
        <w:t xml:space="preserve">, by this resolution, </w:t>
      </w:r>
      <w:r w:rsidR="00F6235A">
        <w:t xml:space="preserve">recognize and commend Evans Metropolitan African Methodist Episcopal Zion Church of Bennettsville for its many years of faithful service to God and the community and extend best wishes to </w:t>
      </w:r>
      <w:r w:rsidR="005D262E">
        <w:t>E</w:t>
      </w:r>
      <w:r w:rsidR="00F6235A">
        <w:t xml:space="preserve">vans </w:t>
      </w:r>
      <w:r w:rsidR="005D262E">
        <w:t>M</w:t>
      </w:r>
      <w:r w:rsidR="00F6235A">
        <w:t>etropolitan for many more years of joy in serving</w:t>
      </w:r>
      <w:r w:rsidR="00F6235A" w:rsidRPr="00090119">
        <w:rPr>
          <w:color w:val="000000" w:themeColor="text1"/>
          <w:u w:color="000000" w:themeColor="text1"/>
        </w:rPr>
        <w:t>.</w:t>
      </w:r>
    </w:p>
    <w:p w:rsidR="00693287" w:rsidRDefault="00693287" w:rsidP="0069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805" w:rsidRDefault="006932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96107">
        <w:t>Evans Metropolitan AME Zion Church.</w:t>
      </w:r>
    </w:p>
    <w:p w:rsidR="006E3CF9" w:rsidRDefault="005B13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41E1" w:rsidRDefault="005241E1" w:rsidP="005241E1">
      <w:pPr>
        <w:suppressAutoHyphens/>
      </w:pPr>
    </w:p>
    <w:sectPr w:rsidR="005241E1" w:rsidSect="005241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321" w:rsidRDefault="00AF6321" w:rsidP="009F0C77">
      <w:r>
        <w:separator/>
      </w:r>
    </w:p>
  </w:endnote>
  <w:endnote w:type="continuationSeparator" w:id="0">
    <w:p w:rsidR="00AF6321" w:rsidRDefault="00AF63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D80ED6-CFDD-4559-999A-274FC4651F3F}"/>
    <w:embedBold r:id="rId2" w:fontKey="{C9A9EBCF-B9B0-4093-8457-AC20173AFC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A70B15-840F-4C3E-90E0-F3C231246C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1DE50B-055C-490E-A01D-8826579823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04A0F8-1FCC-4780-89D9-98A5732CF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CF9" w:rsidRPr="005241E1" w:rsidRDefault="005241E1" w:rsidP="00524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321" w:rsidRDefault="00AF6321" w:rsidP="009F0C77">
      <w:r>
        <w:separator/>
      </w:r>
    </w:p>
  </w:footnote>
  <w:footnote w:type="continuationSeparator" w:id="0">
    <w:p w:rsidR="00AF6321" w:rsidRDefault="00AF63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ZW20"/>
    <w:docVar w:name="CoverBillType" w:val="r"/>
    <w:docVar w:name="DocPath" w:val="L:\Council\bills\RM\1365ZW20.DOCX"/>
    <w:docVar w:name="dvBillNumber" w:val="48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6321"/>
    <w:rsid w:val="00011869"/>
    <w:rsid w:val="00015CD6"/>
    <w:rsid w:val="00032B3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6B6"/>
    <w:rsid w:val="00162805"/>
    <w:rsid w:val="001A0919"/>
    <w:rsid w:val="001D08F2"/>
    <w:rsid w:val="001D3A58"/>
    <w:rsid w:val="001D525B"/>
    <w:rsid w:val="001D7A98"/>
    <w:rsid w:val="001D7F4F"/>
    <w:rsid w:val="00205238"/>
    <w:rsid w:val="002321B6"/>
    <w:rsid w:val="00232912"/>
    <w:rsid w:val="00250967"/>
    <w:rsid w:val="002543C8"/>
    <w:rsid w:val="0025541D"/>
    <w:rsid w:val="00284AAE"/>
    <w:rsid w:val="002A00B0"/>
    <w:rsid w:val="002E5912"/>
    <w:rsid w:val="00301B21"/>
    <w:rsid w:val="00304C01"/>
    <w:rsid w:val="00325348"/>
    <w:rsid w:val="0032732C"/>
    <w:rsid w:val="00336AD0"/>
    <w:rsid w:val="0037079A"/>
    <w:rsid w:val="003A3D0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396"/>
    <w:rsid w:val="004B2B8C"/>
    <w:rsid w:val="004E7D54"/>
    <w:rsid w:val="00501C83"/>
    <w:rsid w:val="005241E1"/>
    <w:rsid w:val="005273C6"/>
    <w:rsid w:val="0052741D"/>
    <w:rsid w:val="00530A69"/>
    <w:rsid w:val="00545593"/>
    <w:rsid w:val="00556EBF"/>
    <w:rsid w:val="005574DF"/>
    <w:rsid w:val="00577C6C"/>
    <w:rsid w:val="005A62FE"/>
    <w:rsid w:val="005B1345"/>
    <w:rsid w:val="005B1379"/>
    <w:rsid w:val="005C2FE2"/>
    <w:rsid w:val="005D0515"/>
    <w:rsid w:val="005D262E"/>
    <w:rsid w:val="005E2BC9"/>
    <w:rsid w:val="005E2BD7"/>
    <w:rsid w:val="00605102"/>
    <w:rsid w:val="006215AA"/>
    <w:rsid w:val="00635BBD"/>
    <w:rsid w:val="00676E46"/>
    <w:rsid w:val="00680B44"/>
    <w:rsid w:val="00684567"/>
    <w:rsid w:val="006913C9"/>
    <w:rsid w:val="00693287"/>
    <w:rsid w:val="0069470D"/>
    <w:rsid w:val="00696107"/>
    <w:rsid w:val="006B4FAF"/>
    <w:rsid w:val="006C2B0D"/>
    <w:rsid w:val="006D58AA"/>
    <w:rsid w:val="006E3CF9"/>
    <w:rsid w:val="006E7794"/>
    <w:rsid w:val="00734F00"/>
    <w:rsid w:val="00736959"/>
    <w:rsid w:val="007A70AE"/>
    <w:rsid w:val="0082074B"/>
    <w:rsid w:val="008362E8"/>
    <w:rsid w:val="008478FB"/>
    <w:rsid w:val="0085786E"/>
    <w:rsid w:val="008A1768"/>
    <w:rsid w:val="008A489F"/>
    <w:rsid w:val="008B4144"/>
    <w:rsid w:val="008D3B22"/>
    <w:rsid w:val="008F0F33"/>
    <w:rsid w:val="008F4429"/>
    <w:rsid w:val="00905E8B"/>
    <w:rsid w:val="00907A67"/>
    <w:rsid w:val="00930761"/>
    <w:rsid w:val="0094021A"/>
    <w:rsid w:val="00990F46"/>
    <w:rsid w:val="009B44AF"/>
    <w:rsid w:val="009C6A0B"/>
    <w:rsid w:val="009F0C77"/>
    <w:rsid w:val="009F4DD1"/>
    <w:rsid w:val="00A02543"/>
    <w:rsid w:val="00A11624"/>
    <w:rsid w:val="00A37A9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321"/>
    <w:rsid w:val="00B17A46"/>
    <w:rsid w:val="00B412D4"/>
    <w:rsid w:val="00B64FFF"/>
    <w:rsid w:val="00BE3C22"/>
    <w:rsid w:val="00C0345E"/>
    <w:rsid w:val="00C31C95"/>
    <w:rsid w:val="00C3483A"/>
    <w:rsid w:val="00C46CE2"/>
    <w:rsid w:val="00C74E9D"/>
    <w:rsid w:val="00C826DD"/>
    <w:rsid w:val="00C82FD3"/>
    <w:rsid w:val="00C92819"/>
    <w:rsid w:val="00CC6B7B"/>
    <w:rsid w:val="00CD2089"/>
    <w:rsid w:val="00D73A67"/>
    <w:rsid w:val="00D8019A"/>
    <w:rsid w:val="00D93F13"/>
    <w:rsid w:val="00D970A9"/>
    <w:rsid w:val="00DA79FE"/>
    <w:rsid w:val="00DF3845"/>
    <w:rsid w:val="00E41911"/>
    <w:rsid w:val="00E44611"/>
    <w:rsid w:val="00E44B57"/>
    <w:rsid w:val="00E92EEF"/>
    <w:rsid w:val="00EF2368"/>
    <w:rsid w:val="00F24442"/>
    <w:rsid w:val="00F50AE3"/>
    <w:rsid w:val="00F6235A"/>
    <w:rsid w:val="00F655B7"/>
    <w:rsid w:val="00F656BA"/>
    <w:rsid w:val="00F67CF1"/>
    <w:rsid w:val="00F728AA"/>
    <w:rsid w:val="00F840F0"/>
    <w:rsid w:val="00FB0D0D"/>
    <w:rsid w:val="00FB43B4"/>
    <w:rsid w:val="00FB6B0B"/>
    <w:rsid w:val="00FC270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B7D5B2-E84F-4C2F-AA6D-8F8C79EF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F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74410-8AFD-429A-A496-37E2F921F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526</Words>
  <Characters>2738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4864 Text of Previous Version (Jan. 15, 2020) - South Carolina Legislature Online</dc:title>
  <dc:creator>Rosanne McDowell</dc:creator>
  <cp:lastModifiedBy>S Wilson</cp:lastModifiedBy>
  <cp:revision>2</cp:revision>
  <cp:lastPrinted>2020-01-13T16:49:00Z</cp:lastPrinted>
  <dcterms:created xsi:type="dcterms:W3CDTF">2020-01-15T19:53:00Z</dcterms:created>
  <dcterms:modified xsi:type="dcterms:W3CDTF">2020-01-15T19:53:00Z</dcterms:modified>
</cp:coreProperties>
</file>