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619" w:rsidRDefault="00A636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2C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0988" w:rsidP="00400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Pr="003B2FE7">
        <w:rPr>
          <w:color w:val="000000" w:themeColor="text1"/>
          <w:u w:color="000000" w:themeColor="text1"/>
        </w:rPr>
        <w:t xml:space="preserve">RECOGNIZE </w:t>
      </w:r>
      <w:r w:rsidR="009C6DC3">
        <w:rPr>
          <w:color w:val="000000" w:themeColor="text1"/>
          <w:u w:color="000000" w:themeColor="text1"/>
        </w:rPr>
        <w:t xml:space="preserve">AND COMMEND </w:t>
      </w:r>
      <w:r w:rsidRPr="003B2FE7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RON OTT</w:t>
      </w:r>
      <w:r w:rsidRPr="003B2FE7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IS</w:t>
      </w:r>
      <w:r w:rsidRPr="003B2F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DEDICATED</w:t>
      </w:r>
      <w:r w:rsidRPr="003B2FE7">
        <w:rPr>
          <w:color w:val="000000" w:themeColor="text1"/>
          <w:u w:color="000000" w:themeColor="text1"/>
        </w:rPr>
        <w:t xml:space="preserve"> SERVICE </w:t>
      </w:r>
      <w:r w:rsidR="009C6DC3">
        <w:rPr>
          <w:color w:val="000000" w:themeColor="text1"/>
          <w:u w:color="000000" w:themeColor="text1"/>
        </w:rPr>
        <w:t>AS A MEMBER OF THE SURFSIDE BEACH TOWN COUNCIL AND TO WISH HIM MUCH SUCCESS AND FULFILLMENT IN ALL HIS FUTURE ENDEAVORS</w:t>
      </w:r>
      <w:r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400988" w:rsidRDefault="004009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1D7" w:rsidRDefault="00FE51D7" w:rsidP="00A05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0585C">
        <w:t xml:space="preserve"> it is with great pleasure that the</w:t>
      </w:r>
      <w:r>
        <w:t xml:space="preserve"> South Carolina House of Representatives </w:t>
      </w:r>
      <w:r w:rsidR="00A0585C">
        <w:t xml:space="preserve">honors individuals who freely give </w:t>
      </w:r>
      <w:r>
        <w:t xml:space="preserve">of their time and energy to serve their communities; and </w:t>
      </w:r>
    </w:p>
    <w:p w:rsidR="00E11614" w:rsidRDefault="00E116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85C" w:rsidRPr="008F2611" w:rsidRDefault="00A058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F2611">
        <w:t>Whereas,</w:t>
      </w:r>
      <w:r w:rsidR="00C14A70">
        <w:t xml:space="preserve"> for more than three years, the</w:t>
      </w:r>
      <w:r w:rsidR="00373120">
        <w:t xml:space="preserve"> Town of Surfside Beach has enjoyed the benefit of </w:t>
      </w:r>
      <w:r w:rsidR="00A242D9">
        <w:t xml:space="preserve">the </w:t>
      </w:r>
      <w:r w:rsidR="00373120">
        <w:t>commitment, experience, and leadership of the Honorable Ron Ott</w:t>
      </w:r>
      <w:r w:rsidR="00EA31E5">
        <w:t>,</w:t>
      </w:r>
      <w:r w:rsidR="00373120">
        <w:t xml:space="preserve"> who stepped down from his duties as a council member in December 2019;</w:t>
      </w:r>
      <w:r w:rsidRPr="008F2611">
        <w:t xml:space="preserve"> and</w:t>
      </w:r>
    </w:p>
    <w:p w:rsidR="00A0585C" w:rsidRPr="008F2611" w:rsidRDefault="00A058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614" w:rsidRDefault="00E116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F2611">
        <w:t>Whereas,</w:t>
      </w:r>
      <w:r w:rsidR="00A869C3" w:rsidRPr="008F2611">
        <w:t xml:space="preserve"> </w:t>
      </w:r>
      <w:r w:rsidR="00373120">
        <w:t xml:space="preserve">during his tenure </w:t>
      </w:r>
      <w:r w:rsidR="00A869C3" w:rsidRPr="008F2611">
        <w:t>on council, Ron served on the Surfside Beach Town Council Finance and I</w:t>
      </w:r>
      <w:r w:rsidR="008F2611" w:rsidRPr="008F2611">
        <w:t>nfrastructure subcommittees. He also served as the town council representative to the Flood Plain Management Group</w:t>
      </w:r>
      <w:r w:rsidR="00884078" w:rsidRPr="008F2611">
        <w:t>; and</w:t>
      </w:r>
    </w:p>
    <w:p w:rsidR="008F2611" w:rsidRDefault="008F2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611" w:rsidRDefault="008F2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3120">
        <w:t>also during this time</w:t>
      </w:r>
      <w:r>
        <w:t>,</w:t>
      </w:r>
      <w:r w:rsidR="00F011D4">
        <w:t xml:space="preserve"> the </w:t>
      </w:r>
      <w:r>
        <w:t>town council c</w:t>
      </w:r>
      <w:r w:rsidR="00F5220C">
        <w:t xml:space="preserve">ontinued </w:t>
      </w:r>
      <w:r w:rsidR="009B292E">
        <w:t xml:space="preserve">working to improve </w:t>
      </w:r>
      <w:r w:rsidR="00F011D4">
        <w:t>the Horry County commun</w:t>
      </w:r>
      <w:r w:rsidR="00126F23">
        <w:t>ity</w:t>
      </w:r>
      <w:r w:rsidR="009B292E">
        <w:t xml:space="preserve"> through numerous projects</w:t>
      </w:r>
      <w:r w:rsidR="00126F23">
        <w:t>. Some of these projects</w:t>
      </w:r>
      <w:r w:rsidR="00F011D4">
        <w:t xml:space="preserve"> included the </w:t>
      </w:r>
      <w:r w:rsidR="00373120">
        <w:t>ongoing</w:t>
      </w:r>
      <w:r w:rsidR="00F011D4">
        <w:t xml:space="preserve"> </w:t>
      </w:r>
      <w:r w:rsidR="00126F23">
        <w:t xml:space="preserve">work on the </w:t>
      </w:r>
      <w:r w:rsidR="00F011D4">
        <w:t>underground wiring project on Ocean Boulevard, the improvement of the 3</w:t>
      </w:r>
      <w:r w:rsidR="00F011D4" w:rsidRPr="00F011D4">
        <w:rPr>
          <w:vertAlign w:val="superscript"/>
        </w:rPr>
        <w:t>rd</w:t>
      </w:r>
      <w:r w:rsidR="00F011D4">
        <w:t xml:space="preserve"> Avenue South Promenade, </w:t>
      </w:r>
      <w:r w:rsidR="00126F23">
        <w:t xml:space="preserve">and </w:t>
      </w:r>
      <w:r w:rsidR="00F011D4">
        <w:t xml:space="preserve">the purchase of </w:t>
      </w:r>
      <w:r w:rsidR="00126F23">
        <w:t xml:space="preserve">the </w:t>
      </w:r>
      <w:r w:rsidR="00F011D4">
        <w:t xml:space="preserve">historical </w:t>
      </w:r>
      <w:r w:rsidR="00126F23">
        <w:t xml:space="preserve">Ark Plantation site. The council also negotiated with FEMA to garner almost $10 million in funds to </w:t>
      </w:r>
      <w:r w:rsidR="003D3954">
        <w:t>rebuild the town</w:t>
      </w:r>
      <w:r w:rsidR="00C374E9" w:rsidRPr="00C374E9">
        <w:t>’</w:t>
      </w:r>
      <w:r w:rsidR="003D3954">
        <w:t xml:space="preserve">s fishing pier that was destroyed by Hurricane Matthew in 2016; and </w:t>
      </w:r>
    </w:p>
    <w:p w:rsidR="003D3954" w:rsidRDefault="003D3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2CB2" w:rsidRDefault="000C2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0585C">
        <w:t xml:space="preserve">the members of the House recognize that the success of the State of South Carolina, the strength of its communities, and the vitality of American society as a whole depend, in great measure, </w:t>
      </w:r>
      <w:r w:rsidR="00A0585C">
        <w:lastRenderedPageBreak/>
        <w:t>upon the dedication of individuals like Ron Ott who use their talents and resources to serve others</w:t>
      </w:r>
      <w:r>
        <w:t>. Now, therefore,</w:t>
      </w:r>
    </w:p>
    <w:p w:rsidR="000C2CB2" w:rsidRDefault="000C2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2CB2" w:rsidRDefault="000C2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2CB2" w:rsidRDefault="000C2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2CB2" w:rsidRDefault="000C2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0BF8">
        <w:t xml:space="preserve"> the members of the House of Representatives of the State of South Carolina, by this resolution, recogni</w:t>
      </w:r>
      <w:r w:rsidR="009E5558">
        <w:t xml:space="preserve">ze and commend </w:t>
      </w:r>
      <w:r w:rsidR="00400988">
        <w:t>the Honorable Ron Ott</w:t>
      </w:r>
      <w:r w:rsidR="009E5558">
        <w:t xml:space="preserve"> for his dedicated service as a member of the Surfside Bea</w:t>
      </w:r>
      <w:r w:rsidR="00A242D9">
        <w:t>ch Town Council and wish him muc</w:t>
      </w:r>
      <w:r w:rsidR="009E5558">
        <w:t>h success and fulfillment in all his future endeavors.</w:t>
      </w:r>
    </w:p>
    <w:p w:rsidR="000C2CB2" w:rsidRDefault="000C2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2CB2" w:rsidRDefault="000C2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</w:t>
      </w:r>
      <w:r w:rsidR="003077C1">
        <w:t xml:space="preserve"> this resolution be presented to </w:t>
      </w:r>
      <w:r w:rsidR="000B1BDB">
        <w:t xml:space="preserve">the Honorable </w:t>
      </w:r>
      <w:r w:rsidR="003077C1">
        <w:t>Ron Ott.</w:t>
      </w:r>
    </w:p>
    <w:p w:rsidR="00330275" w:rsidRDefault="00C374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3619" w:rsidRDefault="00A63619" w:rsidP="00A63619">
      <w:pPr>
        <w:suppressAutoHyphens/>
      </w:pPr>
    </w:p>
    <w:sectPr w:rsidR="00A63619" w:rsidSect="00A636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1D4" w:rsidRDefault="00F011D4" w:rsidP="009F0C77">
      <w:r>
        <w:separator/>
      </w:r>
    </w:p>
  </w:endnote>
  <w:endnote w:type="continuationSeparator" w:id="0">
    <w:p w:rsidR="00F011D4" w:rsidRDefault="00F011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5E482D-6577-4161-899D-4AA3AD1F80B7}"/>
    <w:embedBold r:id="rId2" w:fontKey="{7791570F-4B2A-4EE1-9EED-8462F4067A0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2D51262-76F5-4BED-80DC-B88A793E9B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EFA8ECC-2C73-4D20-B763-D9F9AE909E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643848-7175-4780-993C-7DBACBF3D2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275" w:rsidRPr="00A63619" w:rsidRDefault="00A63619" w:rsidP="00A636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1D4" w:rsidRDefault="00F011D4" w:rsidP="009F0C77">
      <w:r>
        <w:separator/>
      </w:r>
    </w:p>
  </w:footnote>
  <w:footnote w:type="continuationSeparator" w:id="0">
    <w:p w:rsidR="00F011D4" w:rsidRDefault="00F011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3ZW20"/>
    <w:docVar w:name="CoverBillType" w:val="r"/>
    <w:docVar w:name="DocPath" w:val="L:\Council\bills\JN\3143ZW20.DOCX"/>
    <w:docVar w:name="dvBillNumber" w:val="488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C2CB2"/>
    <w:rsid w:val="00011869"/>
    <w:rsid w:val="00015CD6"/>
    <w:rsid w:val="000B1BDB"/>
    <w:rsid w:val="000C2CB2"/>
    <w:rsid w:val="000E0100"/>
    <w:rsid w:val="000E1785"/>
    <w:rsid w:val="000F40FA"/>
    <w:rsid w:val="001035F1"/>
    <w:rsid w:val="0010776B"/>
    <w:rsid w:val="00126F2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4611"/>
    <w:rsid w:val="00301B21"/>
    <w:rsid w:val="003077C1"/>
    <w:rsid w:val="00325348"/>
    <w:rsid w:val="0032732C"/>
    <w:rsid w:val="00330275"/>
    <w:rsid w:val="00336AD0"/>
    <w:rsid w:val="0037079A"/>
    <w:rsid w:val="00373120"/>
    <w:rsid w:val="003C4DAB"/>
    <w:rsid w:val="003D01E8"/>
    <w:rsid w:val="003D3954"/>
    <w:rsid w:val="003E5288"/>
    <w:rsid w:val="003F6D79"/>
    <w:rsid w:val="003F7736"/>
    <w:rsid w:val="00400988"/>
    <w:rsid w:val="0041760A"/>
    <w:rsid w:val="00417C01"/>
    <w:rsid w:val="004403BD"/>
    <w:rsid w:val="00461441"/>
    <w:rsid w:val="004809EE"/>
    <w:rsid w:val="004B6E1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84078"/>
    <w:rsid w:val="008A1768"/>
    <w:rsid w:val="008A489F"/>
    <w:rsid w:val="008F0F33"/>
    <w:rsid w:val="008F2611"/>
    <w:rsid w:val="008F4429"/>
    <w:rsid w:val="0094021A"/>
    <w:rsid w:val="00980BF8"/>
    <w:rsid w:val="009B292E"/>
    <w:rsid w:val="009B44AF"/>
    <w:rsid w:val="009C6A0B"/>
    <w:rsid w:val="009C6DC3"/>
    <w:rsid w:val="009E5558"/>
    <w:rsid w:val="009F0C77"/>
    <w:rsid w:val="009F4DD1"/>
    <w:rsid w:val="00A02543"/>
    <w:rsid w:val="00A0585C"/>
    <w:rsid w:val="00A242D9"/>
    <w:rsid w:val="00A41684"/>
    <w:rsid w:val="00A63619"/>
    <w:rsid w:val="00A64E80"/>
    <w:rsid w:val="00A65B95"/>
    <w:rsid w:val="00A72BCD"/>
    <w:rsid w:val="00A741D9"/>
    <w:rsid w:val="00A833AB"/>
    <w:rsid w:val="00A869C3"/>
    <w:rsid w:val="00A9741D"/>
    <w:rsid w:val="00AC34A2"/>
    <w:rsid w:val="00AD1C9A"/>
    <w:rsid w:val="00AD4B17"/>
    <w:rsid w:val="00B412D4"/>
    <w:rsid w:val="00BE3C22"/>
    <w:rsid w:val="00C0345E"/>
    <w:rsid w:val="00C14A70"/>
    <w:rsid w:val="00C31C95"/>
    <w:rsid w:val="00C3483A"/>
    <w:rsid w:val="00C374E9"/>
    <w:rsid w:val="00C74E9D"/>
    <w:rsid w:val="00C826DD"/>
    <w:rsid w:val="00C82FD3"/>
    <w:rsid w:val="00C83362"/>
    <w:rsid w:val="00C92819"/>
    <w:rsid w:val="00CC6B7B"/>
    <w:rsid w:val="00CD2089"/>
    <w:rsid w:val="00D1004E"/>
    <w:rsid w:val="00D73A67"/>
    <w:rsid w:val="00D970A9"/>
    <w:rsid w:val="00DF3845"/>
    <w:rsid w:val="00E11614"/>
    <w:rsid w:val="00E41911"/>
    <w:rsid w:val="00E44B57"/>
    <w:rsid w:val="00E66D84"/>
    <w:rsid w:val="00E92EEF"/>
    <w:rsid w:val="00EA31E5"/>
    <w:rsid w:val="00EF2368"/>
    <w:rsid w:val="00F011D4"/>
    <w:rsid w:val="00F24442"/>
    <w:rsid w:val="00F50AE3"/>
    <w:rsid w:val="00F5220C"/>
    <w:rsid w:val="00F655B7"/>
    <w:rsid w:val="00F656BA"/>
    <w:rsid w:val="00F67CF1"/>
    <w:rsid w:val="00F728AA"/>
    <w:rsid w:val="00F76E93"/>
    <w:rsid w:val="00F82DC3"/>
    <w:rsid w:val="00F840F0"/>
    <w:rsid w:val="00FB0D0D"/>
    <w:rsid w:val="00FB43B4"/>
    <w:rsid w:val="00FB6B0B"/>
    <w:rsid w:val="00FC356B"/>
    <w:rsid w:val="00FE51D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1A30BC-8251-48BA-92CA-844A44677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4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4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EAC88-84C1-4FBA-AA11-7AD8DEE6A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347</Words>
  <Characters>1759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4887 Text of Previous Version (Jan. 15, 2020) - South Carolina Legislature Online</dc:title>
  <dc:creator>Julie Newboult</dc:creator>
  <cp:lastModifiedBy>S Wilson</cp:lastModifiedBy>
  <cp:revision>2</cp:revision>
  <cp:lastPrinted>2019-10-30T14:55:00Z</cp:lastPrinted>
  <dcterms:created xsi:type="dcterms:W3CDTF">2020-01-15T20:10:00Z</dcterms:created>
  <dcterms:modified xsi:type="dcterms:W3CDTF">2020-01-15T20:10:00Z</dcterms:modified>
</cp:coreProperties>
</file>