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860" w:rsidRDefault="004778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1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B3C" w:rsidRDefault="0045582D" w:rsidP="00846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46B3C">
        <w:t xml:space="preserve">HONOR </w:t>
      </w:r>
      <w:r w:rsidR="003E287D">
        <w:t>GEORGE J. OLDROYD, JR.,</w:t>
      </w:r>
      <w:r w:rsidR="00846B3C">
        <w:t xml:space="preserve"> FOR HIS MORE THAN </w:t>
      </w:r>
      <w:r w:rsidR="003E287D">
        <w:t>FOURTEEN</w:t>
      </w:r>
      <w:r w:rsidR="00846B3C">
        <w:t xml:space="preserve"> YEARS OF DEDICATED SERVICE </w:t>
      </w:r>
      <w:r w:rsidR="003E6137">
        <w:t>AS A MEMBER OF</w:t>
      </w:r>
      <w:r w:rsidR="00846B3C">
        <w:t xml:space="preserve"> THE MURRELLS INLET</w:t>
      </w:r>
      <w:r w:rsidR="00133EC7">
        <w:noBreakHyphen/>
      </w:r>
      <w:r w:rsidR="00846B3C">
        <w:t>GARDEN CITY FIRE DISTRICT BOARD OF DIRECTORS</w:t>
      </w:r>
      <w:r w:rsidR="00DC33E5">
        <w:t xml:space="preserve"> AND</w:t>
      </w:r>
      <w:r w:rsidR="00574895">
        <w:t xml:space="preserve"> TO </w:t>
      </w:r>
      <w:r w:rsidR="00DC33E5">
        <w:t>WISH HIM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209D" w:rsidRDefault="00983167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209D">
        <w:t>on June 8, 1966, legislation was enacted to form the Murrells Inlet</w:t>
      </w:r>
      <w:r w:rsidR="00133EC7">
        <w:noBreakHyphen/>
      </w:r>
      <w:r w:rsidR="0087209D">
        <w:t>Garden City Fire District, a joint county fire district spanning portions of Georgetown and Horry counties. Soon thereafter, a group of local citizen</w:t>
      </w:r>
      <w:r w:rsidR="00133EC7">
        <w:noBreakHyphen/>
      </w:r>
      <w:r w:rsidR="0087209D">
        <w:t>volunteers organized the operation of the district</w:t>
      </w:r>
      <w:r w:rsidR="008C4965">
        <w:t>,</w:t>
      </w:r>
      <w:r w:rsidR="0087209D">
        <w:t xml:space="preserve"> and its services commenced; and</w:t>
      </w:r>
    </w:p>
    <w:p w:rsidR="000F33AC" w:rsidRDefault="000F33AC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C3DEF">
        <w:t xml:space="preserve">about fourteen years ago, </w:t>
      </w:r>
      <w:r w:rsidR="00DE5092">
        <w:t>George J. Oldroyd, Jr.,</w:t>
      </w:r>
      <w:r>
        <w:t xml:space="preserve"> a community leader</w:t>
      </w:r>
      <w:r w:rsidR="002C3DEF">
        <w:t xml:space="preserve"> who understood the need, joined his efforts to those of like</w:t>
      </w:r>
      <w:r w:rsidR="00133EC7">
        <w:noBreakHyphen/>
      </w:r>
      <w:r w:rsidR="002C3DEF">
        <w:t>minded volunteers in supporting the community</w:t>
      </w:r>
      <w:r w:rsidR="00133EC7" w:rsidRPr="00133EC7">
        <w:t>’</w:t>
      </w:r>
      <w:r w:rsidR="002C3DEF">
        <w:t>s requirement</w:t>
      </w:r>
      <w:r>
        <w:t xml:space="preserve"> for fire protection in the Murrells Inlet</w:t>
      </w:r>
      <w:r w:rsidR="00133EC7">
        <w:noBreakHyphen/>
      </w:r>
      <w:r>
        <w:t>Garden City area</w:t>
      </w:r>
      <w:r w:rsidR="002C3DEF">
        <w:t>. As a result, he became a key member of the fire district</w:t>
      </w:r>
      <w:r w:rsidR="00133EC7" w:rsidRPr="00133EC7">
        <w:t>’</w:t>
      </w:r>
      <w:r w:rsidR="002C3DEF">
        <w:t>s board of directors</w:t>
      </w:r>
      <w:r w:rsidR="00CD007E">
        <w:t>; and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2C3DEF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beginning his board service in May 2005, Mr. Oldroyd served until </w:t>
      </w:r>
      <w:r w:rsidR="00D51CC5">
        <w:t xml:space="preserve">stepping down </w:t>
      </w:r>
      <w:r w:rsidR="00CD007E">
        <w:t xml:space="preserve">from his seat </w:t>
      </w:r>
      <w:r w:rsidR="00D51CC5">
        <w:t xml:space="preserve">in </w:t>
      </w:r>
      <w:r>
        <w:t>August 2019</w:t>
      </w:r>
      <w:r w:rsidR="00F9561F">
        <w:t>.</w:t>
      </w:r>
      <w:r>
        <w:t xml:space="preserve"> During his years on the board, he served as secretary from January 2018 to December of the same year. In addition, he served from December 2018 to August 2019</w:t>
      </w:r>
      <w:r w:rsidR="00D51CC5">
        <w:t xml:space="preserve"> as board chair; and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legacy of consistent commitment and excellence </w:t>
      </w:r>
      <w:r w:rsidR="00DA6F2A">
        <w:t>George J. Oldroyd, Jr., has</w:t>
      </w:r>
      <w:r>
        <w:t xml:space="preserve"> bestowed on this great State, the </w:t>
      </w:r>
      <w:r w:rsidR="00DA6F2A">
        <w:t>House</w:t>
      </w:r>
      <w:r>
        <w:t xml:space="preserve"> takes great pleasure in commending </w:t>
      </w:r>
      <w:r w:rsidR="00137FA8">
        <w:t xml:space="preserve">and thanking </w:t>
      </w:r>
      <w:r>
        <w:t xml:space="preserve">him </w:t>
      </w:r>
      <w:r w:rsidR="00137FA8">
        <w:t>for his long and faithful service</w:t>
      </w:r>
      <w:r>
        <w:t xml:space="preserve">. Now, therefore, 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BC7" w:rsidRDefault="000F5BC7" w:rsidP="000F5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A79E0">
        <w:t xml:space="preserve">the </w:t>
      </w:r>
      <w:r>
        <w:t xml:space="preserve">members of the South Carolina </w:t>
      </w:r>
      <w:r w:rsidR="000F5BC7">
        <w:t>House of Representatives</w:t>
      </w:r>
      <w:r>
        <w:t xml:space="preserve">, by this resolution, honor </w:t>
      </w:r>
      <w:r w:rsidR="009923AC">
        <w:t xml:space="preserve">George J. Oldroyd, Jr., </w:t>
      </w:r>
      <w:r>
        <w:t>for his more</w:t>
      </w:r>
      <w:r w:rsidR="000F5BC7">
        <w:t xml:space="preserve"> than fourteen</w:t>
      </w:r>
      <w:r>
        <w:t xml:space="preserve"> years of dedicated service as a member of the Murrells Inlet</w:t>
      </w:r>
      <w:r w:rsidR="00133EC7">
        <w:noBreakHyphen/>
      </w:r>
      <w:r>
        <w:t xml:space="preserve">Garden City Fire District </w:t>
      </w:r>
      <w:r w:rsidR="000F5BC7">
        <w:t xml:space="preserve">Board of Directors </w:t>
      </w:r>
      <w:r>
        <w:t>and</w:t>
      </w:r>
      <w:r w:rsidR="00574895">
        <w:t xml:space="preserve"> wi</w:t>
      </w:r>
      <w:r>
        <w:t>sh him success and fulfillment in all his future endeavors.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A79E0">
        <w:t>presented</w:t>
      </w:r>
      <w:r>
        <w:t xml:space="preserve"> to </w:t>
      </w:r>
      <w:r w:rsidR="000A79E0">
        <w:t>George J. Oldroyd, Jr.</w:t>
      </w:r>
    </w:p>
    <w:p w:rsidR="002E6CC1" w:rsidRDefault="00133EC7" w:rsidP="009E0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7860" w:rsidRDefault="00477860" w:rsidP="00477860">
      <w:pPr>
        <w:suppressAutoHyphens/>
      </w:pPr>
    </w:p>
    <w:sectPr w:rsidR="00477860" w:rsidSect="004778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167" w:rsidRDefault="00983167" w:rsidP="009F0C77">
      <w:r>
        <w:separator/>
      </w:r>
    </w:p>
  </w:endnote>
  <w:endnote w:type="continuationSeparator" w:id="0">
    <w:p w:rsidR="00983167" w:rsidRDefault="009831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CE9AD2-F558-4194-8209-4F1C7792FD0E}"/>
    <w:embedBold r:id="rId2" w:fontKey="{4DF000FF-A887-411F-AF48-93A8997A18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0980D46-6E26-4745-B4D0-B740B50B7B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F544CA-9DE7-4918-8996-50001E618B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9B3345-042E-4AE1-9FE6-613893330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E54" w:rsidRPr="00477860" w:rsidRDefault="00477860" w:rsidP="00477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167" w:rsidRDefault="00983167" w:rsidP="009F0C77">
      <w:r>
        <w:separator/>
      </w:r>
    </w:p>
  </w:footnote>
  <w:footnote w:type="continuationSeparator" w:id="0">
    <w:p w:rsidR="00983167" w:rsidRDefault="009831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9WAB20"/>
    <w:docVar w:name="CoverBillType" w:val="r"/>
    <w:docVar w:name="DocPath" w:val="L:\Council\bills\RM\1339WAB20.DOCX"/>
    <w:docVar w:name="dvBillNumber" w:val="48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167"/>
    <w:rsid w:val="0001051F"/>
    <w:rsid w:val="00011869"/>
    <w:rsid w:val="00015CD6"/>
    <w:rsid w:val="0005633C"/>
    <w:rsid w:val="000826EA"/>
    <w:rsid w:val="000A79E0"/>
    <w:rsid w:val="000D3E54"/>
    <w:rsid w:val="000E0100"/>
    <w:rsid w:val="000E1785"/>
    <w:rsid w:val="000F33AC"/>
    <w:rsid w:val="000F40FA"/>
    <w:rsid w:val="000F5BC7"/>
    <w:rsid w:val="001035F1"/>
    <w:rsid w:val="0010776B"/>
    <w:rsid w:val="00133E66"/>
    <w:rsid w:val="00133EC7"/>
    <w:rsid w:val="00137FA8"/>
    <w:rsid w:val="001435A3"/>
    <w:rsid w:val="00146ED3"/>
    <w:rsid w:val="00151044"/>
    <w:rsid w:val="00182C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4A76"/>
    <w:rsid w:val="002C3DEF"/>
    <w:rsid w:val="002E5912"/>
    <w:rsid w:val="002E6CC1"/>
    <w:rsid w:val="00301B21"/>
    <w:rsid w:val="00325348"/>
    <w:rsid w:val="0032732C"/>
    <w:rsid w:val="00336AD0"/>
    <w:rsid w:val="0034235B"/>
    <w:rsid w:val="0037079A"/>
    <w:rsid w:val="003C4DAB"/>
    <w:rsid w:val="003D01E8"/>
    <w:rsid w:val="003E287D"/>
    <w:rsid w:val="003E2A80"/>
    <w:rsid w:val="003E5288"/>
    <w:rsid w:val="003E6137"/>
    <w:rsid w:val="003F6D79"/>
    <w:rsid w:val="0041760A"/>
    <w:rsid w:val="00417C01"/>
    <w:rsid w:val="004403BD"/>
    <w:rsid w:val="0045582D"/>
    <w:rsid w:val="00461441"/>
    <w:rsid w:val="00477860"/>
    <w:rsid w:val="004809EE"/>
    <w:rsid w:val="004E7D54"/>
    <w:rsid w:val="005273C6"/>
    <w:rsid w:val="00530A69"/>
    <w:rsid w:val="00545593"/>
    <w:rsid w:val="00556EBF"/>
    <w:rsid w:val="00574895"/>
    <w:rsid w:val="00577C6C"/>
    <w:rsid w:val="005A62FE"/>
    <w:rsid w:val="005C2FE2"/>
    <w:rsid w:val="005E2BC9"/>
    <w:rsid w:val="00604F10"/>
    <w:rsid w:val="00605102"/>
    <w:rsid w:val="006215AA"/>
    <w:rsid w:val="006913C9"/>
    <w:rsid w:val="0069470D"/>
    <w:rsid w:val="006D58AA"/>
    <w:rsid w:val="00734F00"/>
    <w:rsid w:val="007A70AE"/>
    <w:rsid w:val="008362E8"/>
    <w:rsid w:val="00846B3C"/>
    <w:rsid w:val="0085786E"/>
    <w:rsid w:val="0087209D"/>
    <w:rsid w:val="008A1768"/>
    <w:rsid w:val="008A489F"/>
    <w:rsid w:val="008C4965"/>
    <w:rsid w:val="008F0F33"/>
    <w:rsid w:val="008F4429"/>
    <w:rsid w:val="00935D24"/>
    <w:rsid w:val="0094021A"/>
    <w:rsid w:val="00980C69"/>
    <w:rsid w:val="00983167"/>
    <w:rsid w:val="009923AC"/>
    <w:rsid w:val="009B44AF"/>
    <w:rsid w:val="009C6A0B"/>
    <w:rsid w:val="009E09B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7F9"/>
    <w:rsid w:val="00B93D31"/>
    <w:rsid w:val="00BA6A1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07E"/>
    <w:rsid w:val="00CD2089"/>
    <w:rsid w:val="00D51CC5"/>
    <w:rsid w:val="00D712F9"/>
    <w:rsid w:val="00D73A67"/>
    <w:rsid w:val="00D970A9"/>
    <w:rsid w:val="00DA6F2A"/>
    <w:rsid w:val="00DC33E5"/>
    <w:rsid w:val="00DE5092"/>
    <w:rsid w:val="00DF3845"/>
    <w:rsid w:val="00E2754B"/>
    <w:rsid w:val="00E27BA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946"/>
    <w:rsid w:val="00F9561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A1DEDB-C830-4C1B-9B6D-2E6A55F56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2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2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4CA46-C8BD-46F6-AC77-621A669DD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312</Words>
  <Characters>1604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4888 Text of Previous Version (Jan. 15, 2020) - South Carolina Legislature Online</dc:title>
  <dc:creator>Rosanne McDowell</dc:creator>
  <cp:lastModifiedBy>S Wilson</cp:lastModifiedBy>
  <cp:revision>2</cp:revision>
  <cp:lastPrinted>2019-10-30T17:13:00Z</cp:lastPrinted>
  <dcterms:created xsi:type="dcterms:W3CDTF">2020-01-15T20:13:00Z</dcterms:created>
  <dcterms:modified xsi:type="dcterms:W3CDTF">2020-01-15T20:13:00Z</dcterms:modified>
</cp:coreProperties>
</file>