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519" w:rsidRDefault="00A5451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4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28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4E6" w:rsidRPr="00E4171C" w:rsidRDefault="00983AAC" w:rsidP="003434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434E6" w:rsidRPr="00E4171C">
        <w:rPr>
          <w:color w:val="000000" w:themeColor="text1"/>
          <w:u w:color="000000" w:themeColor="text1"/>
        </w:rPr>
        <w:t>EXTEND THE PRIVILEGE OF THE FLOOR OF THE SOUTH CAROLINA HOU</w:t>
      </w:r>
      <w:r w:rsidR="003434E6">
        <w:rPr>
          <w:color w:val="000000" w:themeColor="text1"/>
          <w:u w:color="000000" w:themeColor="text1"/>
        </w:rPr>
        <w:t>SE OF REPRESENTATIVES TO THE WANDO</w:t>
      </w:r>
      <w:r w:rsidR="003434E6" w:rsidRPr="00E4171C">
        <w:rPr>
          <w:color w:val="000000" w:themeColor="text1"/>
          <w:u w:color="000000" w:themeColor="text1"/>
        </w:rPr>
        <w:t xml:space="preserve"> HIGH SCHOOL </w:t>
      </w:r>
      <w:r w:rsidR="003434E6">
        <w:rPr>
          <w:color w:val="000000" w:themeColor="text1"/>
          <w:u w:color="000000" w:themeColor="text1"/>
        </w:rPr>
        <w:t>MARCHING BAND, T</w:t>
      </w:r>
      <w:r w:rsidR="003434E6" w:rsidRPr="00E4171C">
        <w:rPr>
          <w:color w:val="000000" w:themeColor="text1"/>
          <w:u w:color="000000" w:themeColor="text1"/>
        </w:rPr>
        <w:t>EAM COACHES</w:t>
      </w:r>
      <w:r w:rsidR="003434E6">
        <w:rPr>
          <w:color w:val="000000" w:themeColor="text1"/>
          <w:u w:color="000000" w:themeColor="text1"/>
        </w:rPr>
        <w:t>,</w:t>
      </w:r>
      <w:r w:rsidR="003434E6" w:rsidRPr="00E4171C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 w:rsidR="003434E6">
        <w:rPr>
          <w:color w:val="000000" w:themeColor="text1"/>
          <w:u w:color="000000" w:themeColor="text1"/>
        </w:rPr>
        <w:t>9 SOUTH CAROLINA CLASS AAA</w:t>
      </w:r>
      <w:r w:rsidR="003434E6" w:rsidRPr="00E4171C">
        <w:rPr>
          <w:color w:val="000000" w:themeColor="text1"/>
          <w:u w:color="000000" w:themeColor="text1"/>
        </w:rPr>
        <w:t>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28A8" w:rsidRDefault="006428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428A8" w:rsidRDefault="006428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F8E" w:rsidRPr="00E4171C" w:rsidRDefault="006428A8" w:rsidP="00DF0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434E6">
        <w:t xml:space="preserve"> </w:t>
      </w:r>
      <w:r w:rsidR="00DF0F8E" w:rsidRPr="00E4171C">
        <w:rPr>
          <w:color w:val="000000" w:themeColor="text1"/>
          <w:u w:color="000000" w:themeColor="text1"/>
        </w:rPr>
        <w:t>the privilege of the floor of the South Carolina House of Repres</w:t>
      </w:r>
      <w:r w:rsidR="00DF0F8E">
        <w:rPr>
          <w:color w:val="000000" w:themeColor="text1"/>
          <w:u w:color="000000" w:themeColor="text1"/>
        </w:rPr>
        <w:t>entatives be extended to the Wando</w:t>
      </w:r>
      <w:r w:rsidR="00DF0F8E" w:rsidRPr="00E4171C">
        <w:rPr>
          <w:color w:val="000000" w:themeColor="text1"/>
          <w:u w:color="000000" w:themeColor="text1"/>
        </w:rPr>
        <w:t xml:space="preserve"> High School </w:t>
      </w:r>
      <w:r w:rsidR="00DF0F8E">
        <w:rPr>
          <w:color w:val="000000" w:themeColor="text1"/>
          <w:u w:color="000000" w:themeColor="text1"/>
        </w:rPr>
        <w:t>marching band, c</w:t>
      </w:r>
      <w:r w:rsidR="00DF0F8E" w:rsidRPr="00E4171C">
        <w:rPr>
          <w:color w:val="000000" w:themeColor="text1"/>
          <w:u w:color="000000" w:themeColor="text1"/>
        </w:rPr>
        <w:t>oaches</w:t>
      </w:r>
      <w:r w:rsidR="00DF0F8E">
        <w:rPr>
          <w:color w:val="000000" w:themeColor="text1"/>
          <w:u w:color="000000" w:themeColor="text1"/>
        </w:rPr>
        <w:t>,</w:t>
      </w:r>
      <w:r w:rsidR="00DF0F8E" w:rsidRPr="00E4171C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 w:rsidR="00DF0F8E">
        <w:rPr>
          <w:color w:val="000000" w:themeColor="text1"/>
          <w:u w:color="000000" w:themeColor="text1"/>
        </w:rPr>
        <w:t>9 South Carolina Class AAA</w:t>
      </w:r>
      <w:r w:rsidR="00DF0F8E" w:rsidRPr="00E4171C">
        <w:rPr>
          <w:color w:val="000000" w:themeColor="text1"/>
          <w:u w:color="000000" w:themeColor="text1"/>
        </w:rPr>
        <w:t>AA State Championship title.</w:t>
      </w:r>
    </w:p>
    <w:p w:rsidR="00412E48" w:rsidRDefault="00FB44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4519" w:rsidRDefault="00A54519" w:rsidP="00A54519">
      <w:pPr>
        <w:suppressAutoHyphens/>
      </w:pPr>
    </w:p>
    <w:sectPr w:rsidR="00A54519" w:rsidSect="00A545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28A8" w:rsidRDefault="006428A8" w:rsidP="009F0C77">
      <w:r>
        <w:separator/>
      </w:r>
    </w:p>
  </w:endnote>
  <w:endnote w:type="continuationSeparator" w:id="0">
    <w:p w:rsidR="006428A8" w:rsidRDefault="006428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5558B51-EE67-4CD4-AAA7-A4708E0BEE20}"/>
    <w:embedBold r:id="rId2" w:fontKey="{42090E44-8B92-4D66-B578-5584F308C5F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CDC414C-2BF3-48EC-895A-43BD1621D1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B3EA69B-6E32-48C0-9CEF-B7AC40E819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E48" w:rsidRPr="00A54519" w:rsidRDefault="00A54519" w:rsidP="00A545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28A8" w:rsidRDefault="006428A8" w:rsidP="009F0C77">
      <w:r>
        <w:separator/>
      </w:r>
    </w:p>
  </w:footnote>
  <w:footnote w:type="continuationSeparator" w:id="0">
    <w:p w:rsidR="006428A8" w:rsidRDefault="006428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8VR20"/>
    <w:docVar w:name="CoverBillType" w:val="r"/>
    <w:docVar w:name="DocPath" w:val="L:\Council\bills\RM\1388VR20.DOCX"/>
    <w:docVar w:name="dvBillNumber" w:val="48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428A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7315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34E6"/>
    <w:rsid w:val="0037079A"/>
    <w:rsid w:val="003C4DAB"/>
    <w:rsid w:val="003D01E8"/>
    <w:rsid w:val="003E5288"/>
    <w:rsid w:val="003F6D79"/>
    <w:rsid w:val="00412E48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28A8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83AAC"/>
    <w:rsid w:val="009B44AF"/>
    <w:rsid w:val="009C6A0B"/>
    <w:rsid w:val="009F0C77"/>
    <w:rsid w:val="009F4DD1"/>
    <w:rsid w:val="00A02543"/>
    <w:rsid w:val="00A41684"/>
    <w:rsid w:val="00A54519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0F8E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64C6"/>
    <w:rsid w:val="00FB0D0D"/>
    <w:rsid w:val="00FB43B4"/>
    <w:rsid w:val="00FB4463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490BC3-A50B-4CAC-8341-D86D43061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E763F-EFF2-406D-9837-822D47DBB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1</Pages>
  <Words>125</Words>
  <Characters>632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4895 Text of Previous Version (Jan. 15, 2020) - South Carolina Legislature Online</dc:title>
  <dc:creator>Rosanne McDowell</dc:creator>
  <cp:lastModifiedBy>S Wilson</cp:lastModifiedBy>
  <cp:revision>2</cp:revision>
  <dcterms:created xsi:type="dcterms:W3CDTF">2020-01-15T20:19:00Z</dcterms:created>
  <dcterms:modified xsi:type="dcterms:W3CDTF">2020-01-15T20:19:00Z</dcterms:modified>
</cp:coreProperties>
</file>