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90A" w:rsidRDefault="006779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7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4C4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D60" w:rsidRDefault="00781CBF" w:rsidP="00970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70D60">
        <w:t xml:space="preserve">EXTEND </w:t>
      </w:r>
      <w:r w:rsidR="00970D60" w:rsidRPr="00B462B6">
        <w:rPr>
          <w:color w:val="000000" w:themeColor="text1"/>
          <w:u w:color="000000" w:themeColor="text1"/>
        </w:rPr>
        <w:t>THE PRIVILEGE OF THE FLOOR OF THE SOUTH CAROLINA HOUSE OF REPRESENTATIVES TO THE STUDENTS AND SCHOOL OFFICIALS OF THE SOUTH CAROLINA</w:t>
      </w:r>
      <w:r w:rsidR="00970D60">
        <w:rPr>
          <w:color w:val="000000" w:themeColor="text1"/>
          <w:u w:color="000000" w:themeColor="text1"/>
        </w:rPr>
        <w:t xml:space="preserve"> </w:t>
      </w:r>
      <w:r w:rsidR="00970D60" w:rsidRPr="00B462B6">
        <w:rPr>
          <w:color w:val="000000" w:themeColor="text1"/>
          <w:u w:color="000000" w:themeColor="text1"/>
        </w:rPr>
        <w:t>SCHOOL FOR THE DEAF</w:t>
      </w:r>
      <w:r w:rsidR="00970D60">
        <w:rPr>
          <w:color w:val="000000" w:themeColor="text1"/>
          <w:u w:color="000000" w:themeColor="text1"/>
        </w:rPr>
        <w:t xml:space="preserve"> </w:t>
      </w:r>
      <w:r w:rsidR="00970D60" w:rsidRPr="00B462B6">
        <w:rPr>
          <w:color w:val="000000" w:themeColor="text1"/>
          <w:u w:color="000000" w:themeColor="text1"/>
        </w:rPr>
        <w:t>AND THE</w:t>
      </w:r>
      <w:r w:rsidR="00970D60">
        <w:rPr>
          <w:color w:val="000000" w:themeColor="text1"/>
          <w:u w:color="000000" w:themeColor="text1"/>
        </w:rPr>
        <w:t xml:space="preserve"> BLIND</w:t>
      </w:r>
      <w:r w:rsidR="00970D60" w:rsidRPr="00B462B6">
        <w:rPr>
          <w:color w:val="000000" w:themeColor="text1"/>
          <w:u w:color="000000" w:themeColor="text1"/>
        </w:rPr>
        <w:t>, AT A DATE AND TIME TO BE DETERMINED BY THE SPEAKER, TO RECOGNIZE THEM FOR A DEMONSTRATION O</w:t>
      </w:r>
      <w:r w:rsidR="00970D60">
        <w:rPr>
          <w:color w:val="000000" w:themeColor="text1"/>
          <w:u w:color="000000" w:themeColor="text1"/>
        </w:rPr>
        <w:t>F THEIR UNIQUE ACCOMPLISHMENTS.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4C4C" w:rsidRDefault="00304C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4C4C" w:rsidRDefault="00304C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D60" w:rsidRPr="00B462B6" w:rsidRDefault="00304C4C" w:rsidP="00970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70D60">
        <w:t xml:space="preserve"> </w:t>
      </w:r>
      <w:r w:rsidR="00970D60" w:rsidRPr="00B462B6">
        <w:rPr>
          <w:color w:val="000000" w:themeColor="text1"/>
          <w:u w:color="000000" w:themeColor="text1"/>
        </w:rPr>
        <w:t>the members of the South Carolina House of Representatives, by this resolution, extend the privilege of the floor to the students and school officials of the South Carolina</w:t>
      </w:r>
      <w:r w:rsidR="00970D60">
        <w:rPr>
          <w:color w:val="000000" w:themeColor="text1"/>
          <w:u w:color="000000" w:themeColor="text1"/>
        </w:rPr>
        <w:t xml:space="preserve"> </w:t>
      </w:r>
      <w:r w:rsidR="00970D60" w:rsidRPr="00B462B6">
        <w:rPr>
          <w:color w:val="000000" w:themeColor="text1"/>
          <w:u w:color="000000" w:themeColor="text1"/>
        </w:rPr>
        <w:t>School for the Deaf</w:t>
      </w:r>
      <w:r w:rsidR="00970D60">
        <w:rPr>
          <w:color w:val="000000" w:themeColor="text1"/>
          <w:u w:color="000000" w:themeColor="text1"/>
        </w:rPr>
        <w:t xml:space="preserve"> </w:t>
      </w:r>
      <w:r w:rsidR="00970D60" w:rsidRPr="00B462B6">
        <w:rPr>
          <w:color w:val="000000" w:themeColor="text1"/>
          <w:u w:color="000000" w:themeColor="text1"/>
        </w:rPr>
        <w:t>and the</w:t>
      </w:r>
      <w:r w:rsidR="00970D60">
        <w:rPr>
          <w:color w:val="000000" w:themeColor="text1"/>
          <w:u w:color="000000" w:themeColor="text1"/>
        </w:rPr>
        <w:t xml:space="preserve"> </w:t>
      </w:r>
      <w:r w:rsidR="00970D60" w:rsidRPr="00B462B6">
        <w:rPr>
          <w:color w:val="000000" w:themeColor="text1"/>
          <w:u w:color="000000" w:themeColor="text1"/>
        </w:rPr>
        <w:t>Blind, at a date and time to be determined by the Speaker, to recognize them for a demonstration o</w:t>
      </w:r>
      <w:r w:rsidR="00970D60">
        <w:rPr>
          <w:color w:val="000000" w:themeColor="text1"/>
          <w:u w:color="000000" w:themeColor="text1"/>
        </w:rPr>
        <w:t>f their unique accomplishments.</w:t>
      </w:r>
    </w:p>
    <w:p w:rsidR="00A008D3" w:rsidRDefault="00713B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790A" w:rsidRDefault="0067790A" w:rsidP="0067790A">
      <w:pPr>
        <w:suppressAutoHyphens/>
      </w:pPr>
    </w:p>
    <w:sectPr w:rsidR="0067790A" w:rsidSect="006779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C4C" w:rsidRDefault="00304C4C" w:rsidP="009F0C77">
      <w:r>
        <w:separator/>
      </w:r>
    </w:p>
  </w:endnote>
  <w:endnote w:type="continuationSeparator" w:id="0">
    <w:p w:rsidR="00304C4C" w:rsidRDefault="00304C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9830DB-030A-4744-ABA3-EF343F2F6D78}"/>
    <w:embedBold r:id="rId2" w:fontKey="{2B7D1470-912A-4AC6-BCE8-01892278EBE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34D9893-10B2-48EC-BA9B-1FFE9B6195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1C744D0-8069-4739-868E-E0BB4986D8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F92248-3179-4D36-8D48-1077041C88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8D3" w:rsidRPr="0067790A" w:rsidRDefault="0067790A" w:rsidP="006779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C4C" w:rsidRDefault="00304C4C" w:rsidP="009F0C77">
      <w:r>
        <w:separator/>
      </w:r>
    </w:p>
  </w:footnote>
  <w:footnote w:type="continuationSeparator" w:id="0">
    <w:p w:rsidR="00304C4C" w:rsidRDefault="00304C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4CZ20"/>
    <w:docVar w:name="CoverBillType" w:val="r"/>
    <w:docVar w:name="DocPath" w:val="L:\Council\bills\RM\1354CZ20.DOCX"/>
    <w:docVar w:name="dvBillNumber" w:val="49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04C4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4C4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790A"/>
    <w:rsid w:val="006913C9"/>
    <w:rsid w:val="0069470D"/>
    <w:rsid w:val="006D58AA"/>
    <w:rsid w:val="00713BFE"/>
    <w:rsid w:val="00734F00"/>
    <w:rsid w:val="00781CBF"/>
    <w:rsid w:val="00796CDD"/>
    <w:rsid w:val="007A70AE"/>
    <w:rsid w:val="008362E8"/>
    <w:rsid w:val="0085786E"/>
    <w:rsid w:val="008A1768"/>
    <w:rsid w:val="008A489F"/>
    <w:rsid w:val="008F0F33"/>
    <w:rsid w:val="008F4429"/>
    <w:rsid w:val="0094021A"/>
    <w:rsid w:val="00970D60"/>
    <w:rsid w:val="009B44AF"/>
    <w:rsid w:val="009C6A0B"/>
    <w:rsid w:val="009F0C77"/>
    <w:rsid w:val="009F4DD1"/>
    <w:rsid w:val="00A008D3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1D6A"/>
    <w:rsid w:val="00B412D4"/>
    <w:rsid w:val="00BC41A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0BD3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AC01DE-8440-4F93-BACD-91A17912A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CD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8715E-D51F-458C-9871-59ACE4242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122</Words>
  <Characters>594</Characters>
  <Application>Microsoft Office Word</Application>
  <DocSecurity>0</DocSecurity>
  <Lines>27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4905 Text of Previous Version (Jan. 15, 2020) - South Carolina Legislature Online</dc:title>
  <dc:creator>Rosanne McDowell</dc:creator>
  <cp:lastModifiedBy>S Wilson</cp:lastModifiedBy>
  <cp:revision>2</cp:revision>
  <cp:lastPrinted>2019-11-05T19:50:00Z</cp:lastPrinted>
  <dcterms:created xsi:type="dcterms:W3CDTF">2020-01-15T20:28:00Z</dcterms:created>
  <dcterms:modified xsi:type="dcterms:W3CDTF">2020-01-15T20:28:00Z</dcterms:modified>
</cp:coreProperties>
</file>