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8B2" w:rsidRDefault="000C78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7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4E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812" w:rsidRPr="00E4171C" w:rsidRDefault="00136E8B" w:rsidP="008F3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F3812" w:rsidRPr="00E4171C">
        <w:rPr>
          <w:color w:val="000000" w:themeColor="text1"/>
          <w:u w:color="000000" w:themeColor="text1"/>
        </w:rPr>
        <w:t>EXTEND THE PRIVILEGE OF THE FLOOR OF THE SOUTH CAROLINA HOU</w:t>
      </w:r>
      <w:r w:rsidR="008F3812">
        <w:rPr>
          <w:color w:val="000000" w:themeColor="text1"/>
          <w:u w:color="000000" w:themeColor="text1"/>
        </w:rPr>
        <w:t>SE OF REPRESENTATIVES TO THE D.</w:t>
      </w:r>
      <w:r w:rsidR="008F3812" w:rsidRPr="00E4171C">
        <w:rPr>
          <w:color w:val="000000" w:themeColor="text1"/>
          <w:u w:color="000000" w:themeColor="text1"/>
        </w:rPr>
        <w:t xml:space="preserve">W. DANIEL HIGH SCHOOL </w:t>
      </w:r>
      <w:r w:rsidR="008F3812">
        <w:rPr>
          <w:color w:val="000000" w:themeColor="text1"/>
          <w:u w:color="000000" w:themeColor="text1"/>
        </w:rPr>
        <w:t>MARCHING BAND, T</w:t>
      </w:r>
      <w:r w:rsidR="008F3812" w:rsidRPr="00E4171C">
        <w:rPr>
          <w:color w:val="000000" w:themeColor="text1"/>
          <w:u w:color="000000" w:themeColor="text1"/>
        </w:rPr>
        <w:t>EAM COACHES</w:t>
      </w:r>
      <w:r w:rsidR="008F3812">
        <w:rPr>
          <w:color w:val="000000" w:themeColor="text1"/>
          <w:u w:color="000000" w:themeColor="text1"/>
        </w:rPr>
        <w:t>,</w:t>
      </w:r>
      <w:r w:rsidR="008F3812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8F3812">
        <w:rPr>
          <w:color w:val="000000" w:themeColor="text1"/>
          <w:u w:color="000000" w:themeColor="text1"/>
        </w:rPr>
        <w:t>9 SOUTH CAROLINA CLASS A</w:t>
      </w:r>
      <w:r w:rsidR="008F3812" w:rsidRPr="00E4171C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4EB3" w:rsidRDefault="00C14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4EB3" w:rsidRDefault="00C14E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DB8" w:rsidRPr="00E4171C" w:rsidRDefault="00C14EB3" w:rsidP="0098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C3AE9">
        <w:t xml:space="preserve"> </w:t>
      </w:r>
      <w:r w:rsidR="00987DB8" w:rsidRPr="00E4171C">
        <w:rPr>
          <w:color w:val="000000" w:themeColor="text1"/>
          <w:u w:color="000000" w:themeColor="text1"/>
        </w:rPr>
        <w:t>the privilege of the floor of the South Carolina House of Repres</w:t>
      </w:r>
      <w:r w:rsidR="00987DB8">
        <w:rPr>
          <w:color w:val="000000" w:themeColor="text1"/>
          <w:u w:color="000000" w:themeColor="text1"/>
        </w:rPr>
        <w:t>entatives be extended to the D.</w:t>
      </w:r>
      <w:r w:rsidR="00987DB8" w:rsidRPr="00E4171C">
        <w:rPr>
          <w:color w:val="000000" w:themeColor="text1"/>
          <w:u w:color="000000" w:themeColor="text1"/>
        </w:rPr>
        <w:t xml:space="preserve">W. Daniel High School </w:t>
      </w:r>
      <w:r w:rsidR="00987DB8">
        <w:rPr>
          <w:color w:val="000000" w:themeColor="text1"/>
          <w:u w:color="000000" w:themeColor="text1"/>
        </w:rPr>
        <w:t>marching band, c</w:t>
      </w:r>
      <w:r w:rsidR="00987DB8" w:rsidRPr="00E4171C">
        <w:rPr>
          <w:color w:val="000000" w:themeColor="text1"/>
          <w:u w:color="000000" w:themeColor="text1"/>
        </w:rPr>
        <w:t>oaches</w:t>
      </w:r>
      <w:r w:rsidR="00987DB8">
        <w:rPr>
          <w:color w:val="000000" w:themeColor="text1"/>
          <w:u w:color="000000" w:themeColor="text1"/>
        </w:rPr>
        <w:t>,</w:t>
      </w:r>
      <w:r w:rsidR="00987DB8" w:rsidRPr="00E4171C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987DB8">
        <w:rPr>
          <w:color w:val="000000" w:themeColor="text1"/>
          <w:u w:color="000000" w:themeColor="text1"/>
        </w:rPr>
        <w:t>9 South Carolina Class A</w:t>
      </w:r>
      <w:r w:rsidR="00987DB8" w:rsidRPr="00E4171C">
        <w:rPr>
          <w:color w:val="000000" w:themeColor="text1"/>
          <w:u w:color="000000" w:themeColor="text1"/>
        </w:rPr>
        <w:t>AA State Championship title.</w:t>
      </w:r>
    </w:p>
    <w:p w:rsidR="00063B76" w:rsidRDefault="005E49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78B2" w:rsidRDefault="000C78B2" w:rsidP="000C78B2">
      <w:pPr>
        <w:suppressAutoHyphens/>
      </w:pPr>
    </w:p>
    <w:sectPr w:rsidR="000C78B2" w:rsidSect="000C78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EB3" w:rsidRDefault="00C14EB3" w:rsidP="009F0C77">
      <w:r>
        <w:separator/>
      </w:r>
    </w:p>
  </w:endnote>
  <w:endnote w:type="continuationSeparator" w:id="0">
    <w:p w:rsidR="00C14EB3" w:rsidRDefault="00C14E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16EB85-4198-4A8C-8B07-8EB53213CE2F}"/>
    <w:embedBold r:id="rId2" w:fontKey="{37FF3552-7682-413B-BAB7-83676D1C66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1182FE-9201-493A-B6D9-DF3CE7AA81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CB73AE-2718-43B5-A3C4-9A3BDB0766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8C4D23A-4393-4BB7-885A-55F692BC3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B76" w:rsidRPr="000C78B2" w:rsidRDefault="000C78B2" w:rsidP="000C78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EB3" w:rsidRDefault="00C14EB3" w:rsidP="009F0C77">
      <w:r>
        <w:separator/>
      </w:r>
    </w:p>
  </w:footnote>
  <w:footnote w:type="continuationSeparator" w:id="0">
    <w:p w:rsidR="00C14EB3" w:rsidRDefault="00C14E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6CZ20"/>
    <w:docVar w:name="CoverBillType" w:val="r"/>
    <w:docVar w:name="DocPath" w:val="L:\Council\bills\RM\1376CZ20.DOCX"/>
    <w:docVar w:name="dvBillNumber" w:val="49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4EB3"/>
    <w:rsid w:val="00011869"/>
    <w:rsid w:val="00015CD6"/>
    <w:rsid w:val="00063B76"/>
    <w:rsid w:val="000C78B2"/>
    <w:rsid w:val="000E0100"/>
    <w:rsid w:val="000E1785"/>
    <w:rsid w:val="000F40FA"/>
    <w:rsid w:val="001035F1"/>
    <w:rsid w:val="0010776B"/>
    <w:rsid w:val="00133E66"/>
    <w:rsid w:val="00136E8B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A8D"/>
    <w:rsid w:val="005273C6"/>
    <w:rsid w:val="00530A69"/>
    <w:rsid w:val="00545593"/>
    <w:rsid w:val="00556EBF"/>
    <w:rsid w:val="00577C6C"/>
    <w:rsid w:val="005A62FE"/>
    <w:rsid w:val="005C2FE2"/>
    <w:rsid w:val="005E2BC9"/>
    <w:rsid w:val="005E49DB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812"/>
    <w:rsid w:val="008F4429"/>
    <w:rsid w:val="0094021A"/>
    <w:rsid w:val="00987DB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4EB3"/>
    <w:rsid w:val="00C21ABE"/>
    <w:rsid w:val="00C31C95"/>
    <w:rsid w:val="00C3483A"/>
    <w:rsid w:val="00C74E9D"/>
    <w:rsid w:val="00C826DD"/>
    <w:rsid w:val="00C82FD3"/>
    <w:rsid w:val="00C87E5A"/>
    <w:rsid w:val="00C92819"/>
    <w:rsid w:val="00CC3AE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C1E8A6-9F02-4293-870B-A631453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8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91189-A96F-45A9-A8F0-84C3D762D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127</Words>
  <Characters>638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4919 Text of Previous Version (Jan. 15, 2020) - South Carolina Legislature Online</dc:title>
  <dc:creator>Rosanne McDowell</dc:creator>
  <cp:lastModifiedBy>S Wilson</cp:lastModifiedBy>
  <cp:revision>2</cp:revision>
  <cp:lastPrinted>2019-12-06T15:16:00Z</cp:lastPrinted>
  <dcterms:created xsi:type="dcterms:W3CDTF">2020-01-15T20:39:00Z</dcterms:created>
  <dcterms:modified xsi:type="dcterms:W3CDTF">2020-01-15T20:39:00Z</dcterms:modified>
</cp:coreProperties>
</file>