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C8D" w:rsidRDefault="00670C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59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9785F" w:rsidRDefault="007978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C2797">
        <w:rPr>
          <w:color w:val="000000" w:themeColor="text1"/>
          <w:u w:color="000000" w:themeColor="text1"/>
        </w:rPr>
        <w:t>LATTA MIDDLE SCHOOL ACADEMIC CHALLENGE</w:t>
      </w:r>
      <w:r w:rsidR="006C2797" w:rsidRPr="00E542AE">
        <w:rPr>
          <w:color w:val="000000" w:themeColor="text1"/>
          <w:u w:color="000000" w:themeColor="text1"/>
        </w:rPr>
        <w:t xml:space="preserve"> TEAM</w:t>
      </w:r>
      <w:r w:rsidR="006C2797">
        <w:rPr>
          <w:color w:val="000000" w:themeColor="text1"/>
          <w:u w:color="000000" w:themeColor="text1"/>
        </w:rPr>
        <w:t>, COACH, AND SCHOOL OFFICIALS</w:t>
      </w:r>
      <w:r w:rsidR="006C2797" w:rsidRPr="00E542AE">
        <w:rPr>
          <w:color w:val="000000" w:themeColor="text1"/>
          <w:u w:color="000000" w:themeColor="text1"/>
        </w:rPr>
        <w:t xml:space="preserve"> FOR </w:t>
      </w:r>
      <w:r w:rsidR="006C2797">
        <w:rPr>
          <w:color w:val="000000" w:themeColor="text1"/>
          <w:u w:color="000000" w:themeColor="text1"/>
        </w:rPr>
        <w:t>A</w:t>
      </w:r>
      <w:r w:rsidR="006C2797" w:rsidRPr="00E542AE">
        <w:rPr>
          <w:color w:val="000000" w:themeColor="text1"/>
          <w:u w:color="000000" w:themeColor="text1"/>
        </w:rPr>
        <w:t xml:space="preserve"> </w:t>
      </w:r>
      <w:r w:rsidR="006C2797">
        <w:rPr>
          <w:color w:val="000000" w:themeColor="text1"/>
          <w:u w:color="000000" w:themeColor="text1"/>
        </w:rPr>
        <w:t>REMARKABLE</w:t>
      </w:r>
      <w:r w:rsidR="006C2797" w:rsidRPr="00E542AE">
        <w:rPr>
          <w:color w:val="000000" w:themeColor="text1"/>
          <w:u w:color="000000" w:themeColor="text1"/>
        </w:rPr>
        <w:t xml:space="preserve"> SEASON AND </w:t>
      </w:r>
      <w:r w:rsidR="006C2797">
        <w:rPr>
          <w:color w:val="000000" w:themeColor="text1"/>
          <w:u w:color="000000" w:themeColor="text1"/>
        </w:rPr>
        <w:t>TO CONGRATULATE THEM FOR WINN</w:t>
      </w:r>
      <w:r w:rsidR="006C2797" w:rsidRPr="00E542AE">
        <w:rPr>
          <w:color w:val="000000" w:themeColor="text1"/>
          <w:u w:color="000000" w:themeColor="text1"/>
        </w:rPr>
        <w:t xml:space="preserve">ING </w:t>
      </w:r>
      <w:r w:rsidR="006C2797">
        <w:t>THE TITLE AS THE 2019 SOUTH CAROLINA DIVISION II STATE CHAMPIONS OF ACADEMICS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785F" w:rsidRDefault="00D3597B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9785F">
        <w:t xml:space="preserve">the South Carolina House of Representatives is pleased to learn that the members of the </w:t>
      </w:r>
      <w:r w:rsidR="006A237E">
        <w:rPr>
          <w:color w:val="000000" w:themeColor="text1"/>
          <w:u w:color="000000" w:themeColor="text1"/>
        </w:rPr>
        <w:t xml:space="preserve">Latta Middle School Academic Challenge </w:t>
      </w:r>
      <w:r w:rsidR="0079785F">
        <w:t xml:space="preserve">team </w:t>
      </w:r>
      <w:r w:rsidR="0079785F">
        <w:rPr>
          <w:color w:val="000000" w:themeColor="text1"/>
          <w:u w:color="000000" w:themeColor="text1"/>
        </w:rPr>
        <w:t xml:space="preserve">of </w:t>
      </w:r>
      <w:r w:rsidR="00F511D1">
        <w:rPr>
          <w:color w:val="000000" w:themeColor="text1"/>
          <w:u w:color="000000" w:themeColor="text1"/>
        </w:rPr>
        <w:t>Dillon</w:t>
      </w:r>
      <w:r w:rsidR="0079785F">
        <w:rPr>
          <w:color w:val="000000" w:themeColor="text1"/>
          <w:u w:color="000000" w:themeColor="text1"/>
        </w:rPr>
        <w:t xml:space="preserve"> County </w:t>
      </w:r>
      <w:r w:rsidR="0079785F">
        <w:t xml:space="preserve">took home the </w:t>
      </w:r>
      <w:r w:rsidR="00976911">
        <w:t xml:space="preserve">top honors at </w:t>
      </w:r>
      <w:r w:rsidR="0079785F">
        <w:t xml:space="preserve">the </w:t>
      </w:r>
      <w:r w:rsidR="006C2797">
        <w:t xml:space="preserve">2019 </w:t>
      </w:r>
      <w:r w:rsidR="0079785F">
        <w:t>state competition</w:t>
      </w:r>
      <w:r w:rsidR="004114A0">
        <w:t xml:space="preserve"> held at Winthrop University on March 29, 2019</w:t>
      </w:r>
      <w:r w:rsidR="0079785F">
        <w:t>; and</w:t>
      </w:r>
    </w:p>
    <w:p w:rsidR="0079785F" w:rsidRDefault="0079785F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785F" w:rsidRDefault="0079785F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</w:t>
      </w:r>
      <w:r w:rsidR="00976911">
        <w:t>Latta Middle School Vikings</w:t>
      </w:r>
      <w:r>
        <w:t xml:space="preserve"> defeated a </w:t>
      </w:r>
      <w:r w:rsidR="00976911">
        <w:t xml:space="preserve">worthy field of academic challengers to take the state trophy earning nearly 70 points.  The team accrued some 400 </w:t>
      </w:r>
      <w:r w:rsidR="00803B74">
        <w:t xml:space="preserve">cumulative </w:t>
      </w:r>
      <w:r w:rsidR="00976911">
        <w:t>points for the season</w:t>
      </w:r>
      <w:r>
        <w:t>; and</w:t>
      </w:r>
    </w:p>
    <w:p w:rsidR="003124A2" w:rsidRDefault="003124A2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24A2" w:rsidRDefault="003124A2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team members include eighth graders </w:t>
      </w:r>
      <w:r w:rsidR="006C2797">
        <w:t>Brycelyn Berry, John Gasque, Nathan Holloman, Michael Hunt, and Zachary Peacock; and</w:t>
      </w:r>
      <w:r>
        <w:t xml:space="preserve"> seventh graders</w:t>
      </w:r>
      <w:r w:rsidR="006C2797">
        <w:t xml:space="preserve"> Easton Anderson, Nicholas Hyatt, Jacob Mijalli, and Adam Peacock; and</w:t>
      </w:r>
    </w:p>
    <w:p w:rsidR="006C2797" w:rsidRDefault="006C2797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C2797" w:rsidRDefault="00803B74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each</w:t>
      </w:r>
      <w:r w:rsidR="006C2797">
        <w:t xml:space="preserve"> of the members of the Latta team played a</w:t>
      </w:r>
      <w:r>
        <w:t>n</w:t>
      </w:r>
      <w:r w:rsidR="006C2797">
        <w:t xml:space="preserve"> </w:t>
      </w:r>
      <w:r>
        <w:t xml:space="preserve">indispensable </w:t>
      </w:r>
      <w:r w:rsidR="006C2797">
        <w:t>role in both the regional and the state competitions, and John Gasque was named the Most Valuable Player; and</w:t>
      </w:r>
    </w:p>
    <w:p w:rsidR="003124A2" w:rsidRDefault="003124A2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24A2" w:rsidRDefault="003124A2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although the team members performed well under pressure to secure their victory, they </w:t>
      </w:r>
      <w:r w:rsidR="006C2797">
        <w:t>understand</w:t>
      </w:r>
      <w:r>
        <w:t xml:space="preserve"> that the purpose of the Academic Challenge organization is to gather great minds together to celebrate their excitement of learning; and</w:t>
      </w:r>
    </w:p>
    <w:p w:rsidR="00976911" w:rsidRDefault="00976911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785F" w:rsidRDefault="0079785F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</w:t>
      </w:r>
      <w:r w:rsidR="006A237E">
        <w:t>field</w:t>
      </w:r>
      <w:r>
        <w:t xml:space="preserve"> that </w:t>
      </w:r>
      <w:r w:rsidRPr="00E542AE">
        <w:rPr>
          <w:color w:val="000000" w:themeColor="text1"/>
          <w:u w:color="000000" w:themeColor="text1"/>
        </w:rPr>
        <w:t>demand</w:t>
      </w:r>
      <w:r w:rsidR="00803B74">
        <w:rPr>
          <w:color w:val="000000" w:themeColor="text1"/>
          <w:u w:color="000000" w:themeColor="text1"/>
        </w:rPr>
        <w:t>s</w:t>
      </w:r>
      <w:r w:rsidR="00F511D1">
        <w:rPr>
          <w:color w:val="000000" w:themeColor="text1"/>
          <w:u w:color="000000" w:themeColor="text1"/>
        </w:rPr>
        <w:t xml:space="preserve"> </w:t>
      </w:r>
      <w:r w:rsidR="00F511D1" w:rsidRPr="009633DB">
        <w:rPr>
          <w:color w:val="000000" w:themeColor="text1"/>
          <w:u w:color="000000" w:themeColor="text1"/>
        </w:rPr>
        <w:t xml:space="preserve">rigorous study, mental </w:t>
      </w:r>
      <w:r w:rsidR="00F511D1">
        <w:rPr>
          <w:color w:val="000000" w:themeColor="text1"/>
          <w:u w:color="000000" w:themeColor="text1"/>
        </w:rPr>
        <w:t>acuity</w:t>
      </w:r>
      <w:r w:rsidR="00F511D1" w:rsidRPr="009633DB">
        <w:rPr>
          <w:color w:val="000000" w:themeColor="text1"/>
          <w:u w:color="000000" w:themeColor="text1"/>
        </w:rPr>
        <w:t>, and confidence</w:t>
      </w:r>
      <w:r w:rsidR="00F511D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Coach </w:t>
      </w:r>
      <w:r w:rsidR="00F511D1">
        <w:rPr>
          <w:color w:val="000000" w:themeColor="text1"/>
          <w:u w:color="000000" w:themeColor="text1"/>
        </w:rPr>
        <w:t xml:space="preserve">Cristin Richards </w:t>
      </w:r>
      <w:r>
        <w:rPr>
          <w:color w:val="000000" w:themeColor="text1"/>
          <w:u w:color="000000" w:themeColor="text1"/>
        </w:rPr>
        <w:t>maximized</w:t>
      </w:r>
      <w:r w:rsidR="00F511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own experience and passion </w:t>
      </w:r>
      <w:r w:rsidR="00803B74">
        <w:rPr>
          <w:color w:val="000000" w:themeColor="text1"/>
          <w:u w:color="000000" w:themeColor="text1"/>
        </w:rPr>
        <w:t xml:space="preserve">in order </w:t>
      </w:r>
      <w:r>
        <w:rPr>
          <w:color w:val="000000" w:themeColor="text1"/>
          <w:u w:color="000000" w:themeColor="text1"/>
        </w:rPr>
        <w:t>to hone a championship</w:t>
      </w:r>
      <w:r w:rsidR="00E47F0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</w:t>
      </w:r>
      <w:r w:rsidR="006A237E">
        <w:rPr>
          <w:color w:val="000000" w:themeColor="text1"/>
          <w:u w:color="000000" w:themeColor="text1"/>
        </w:rPr>
        <w:t>scholar</w:t>
      </w:r>
      <w:r>
        <w:rPr>
          <w:color w:val="000000" w:themeColor="text1"/>
          <w:u w:color="000000" w:themeColor="text1"/>
        </w:rPr>
        <w:t xml:space="preserve">s </w:t>
      </w:r>
      <w:r w:rsidR="00F511D1">
        <w:rPr>
          <w:color w:val="000000" w:themeColor="text1"/>
          <w:u w:color="000000" w:themeColor="text1"/>
        </w:rPr>
        <w:t xml:space="preserve">invaluable life </w:t>
      </w:r>
      <w:r>
        <w:rPr>
          <w:color w:val="000000" w:themeColor="text1"/>
          <w:u w:color="000000" w:themeColor="text1"/>
        </w:rPr>
        <w:t>lessons; and</w:t>
      </w:r>
    </w:p>
    <w:p w:rsidR="0079785F" w:rsidRDefault="0079785F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597B" w:rsidRDefault="0079785F" w:rsidP="0079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Latta scholars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days to come</w:t>
      </w:r>
      <w:r w:rsidR="00D3597B">
        <w:t>.  Now, therefore,</w:t>
      </w:r>
    </w:p>
    <w:p w:rsidR="00D3597B" w:rsidRDefault="00D359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97B" w:rsidRDefault="00D359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597B" w:rsidRDefault="00D359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85F" w:rsidRDefault="00D3597B" w:rsidP="0079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9785F">
        <w:t xml:space="preserve"> the members of the South Carolina House of Representatives, by this resolution, r</w:t>
      </w:r>
      <w:r w:rsidR="0079785F">
        <w:rPr>
          <w:color w:val="000000" w:themeColor="text1"/>
          <w:u w:color="000000" w:themeColor="text1"/>
        </w:rPr>
        <w:t xml:space="preserve">ecognize and honor the Latta Middle School Academic Challenge </w:t>
      </w:r>
      <w:r w:rsidR="0079785F" w:rsidRPr="00E542AE">
        <w:rPr>
          <w:color w:val="000000" w:themeColor="text1"/>
          <w:u w:color="000000" w:themeColor="text1"/>
        </w:rPr>
        <w:t>team</w:t>
      </w:r>
      <w:r w:rsidR="0079785F">
        <w:rPr>
          <w:color w:val="000000" w:themeColor="text1"/>
          <w:u w:color="000000" w:themeColor="text1"/>
        </w:rPr>
        <w:t>, coach</w:t>
      </w:r>
      <w:r w:rsidR="00F511D1">
        <w:rPr>
          <w:color w:val="000000" w:themeColor="text1"/>
          <w:u w:color="000000" w:themeColor="text1"/>
        </w:rPr>
        <w:t>,</w:t>
      </w:r>
      <w:r w:rsidR="0079785F">
        <w:rPr>
          <w:color w:val="000000" w:themeColor="text1"/>
          <w:u w:color="000000" w:themeColor="text1"/>
        </w:rPr>
        <w:t xml:space="preserve"> and school officials</w:t>
      </w:r>
      <w:r w:rsidR="0079785F" w:rsidRPr="00E542AE">
        <w:rPr>
          <w:color w:val="000000" w:themeColor="text1"/>
          <w:u w:color="000000" w:themeColor="text1"/>
        </w:rPr>
        <w:t xml:space="preserve"> for </w:t>
      </w:r>
      <w:r w:rsidR="0079785F">
        <w:rPr>
          <w:color w:val="000000" w:themeColor="text1"/>
          <w:u w:color="000000" w:themeColor="text1"/>
        </w:rPr>
        <w:t>a</w:t>
      </w:r>
      <w:r w:rsidR="0079785F" w:rsidRPr="00E542AE">
        <w:rPr>
          <w:color w:val="000000" w:themeColor="text1"/>
          <w:u w:color="000000" w:themeColor="text1"/>
        </w:rPr>
        <w:t xml:space="preserve"> </w:t>
      </w:r>
      <w:r w:rsidR="0079785F">
        <w:rPr>
          <w:color w:val="000000" w:themeColor="text1"/>
          <w:u w:color="000000" w:themeColor="text1"/>
        </w:rPr>
        <w:t>remarkable</w:t>
      </w:r>
      <w:r w:rsidR="0079785F" w:rsidRPr="00E542AE">
        <w:rPr>
          <w:color w:val="000000" w:themeColor="text1"/>
          <w:u w:color="000000" w:themeColor="text1"/>
        </w:rPr>
        <w:t xml:space="preserve"> season and </w:t>
      </w:r>
      <w:r w:rsidR="0079785F">
        <w:rPr>
          <w:color w:val="000000" w:themeColor="text1"/>
          <w:u w:color="000000" w:themeColor="text1"/>
        </w:rPr>
        <w:t>congratulate them for winnin</w:t>
      </w:r>
      <w:r w:rsidR="0079785F" w:rsidRPr="00E542AE">
        <w:rPr>
          <w:color w:val="000000" w:themeColor="text1"/>
          <w:u w:color="000000" w:themeColor="text1"/>
        </w:rPr>
        <w:t xml:space="preserve">g </w:t>
      </w:r>
      <w:r w:rsidR="00F511D1">
        <w:t>the title as the 2019 South Carolina Division II State Champions of Academics</w:t>
      </w:r>
      <w:r w:rsidR="0079785F" w:rsidRPr="00E542AE">
        <w:rPr>
          <w:color w:val="000000" w:themeColor="text1"/>
          <w:u w:color="000000" w:themeColor="text1"/>
        </w:rPr>
        <w:t>.</w:t>
      </w:r>
    </w:p>
    <w:p w:rsidR="0079785F" w:rsidRDefault="0079785F" w:rsidP="0079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97B" w:rsidRDefault="0079785F" w:rsidP="0079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124A2">
        <w:t>Debra Morris</w:t>
      </w:r>
      <w:r>
        <w:t xml:space="preserve"> and Coach </w:t>
      </w:r>
      <w:r w:rsidR="003124A2">
        <w:rPr>
          <w:color w:val="000000" w:themeColor="text1"/>
          <w:u w:color="000000" w:themeColor="text1"/>
        </w:rPr>
        <w:t>Cristin Richards</w:t>
      </w:r>
      <w:r>
        <w:t>.</w:t>
      </w:r>
    </w:p>
    <w:p w:rsidR="00C815DA" w:rsidRDefault="00E47F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0C8D" w:rsidRDefault="00670C8D" w:rsidP="00670C8D">
      <w:pPr>
        <w:suppressAutoHyphens/>
      </w:pPr>
    </w:p>
    <w:sectPr w:rsidR="00670C8D" w:rsidSect="00670C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97B" w:rsidRDefault="00D3597B" w:rsidP="009F0C77">
      <w:r>
        <w:separator/>
      </w:r>
    </w:p>
  </w:endnote>
  <w:endnote w:type="continuationSeparator" w:id="0">
    <w:p w:rsidR="00D3597B" w:rsidRDefault="00D359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A4A707-65FF-46B6-BEA7-86D29A94E021}"/>
    <w:embedBold r:id="rId2" w:fontKey="{D21B1F6F-7D9D-439D-82EA-11511B4AE78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C58A878-FB7F-4D38-8216-81D56C1E96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DCBFCFF-8678-4271-8160-AA01A1AD6A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9D4984-740E-41A1-8CE1-DA41CB1205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5DA" w:rsidRPr="00670C8D" w:rsidRDefault="00670C8D" w:rsidP="00670C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97B" w:rsidRDefault="00D3597B" w:rsidP="009F0C77">
      <w:r>
        <w:separator/>
      </w:r>
    </w:p>
  </w:footnote>
  <w:footnote w:type="continuationSeparator" w:id="0">
    <w:p w:rsidR="00D3597B" w:rsidRDefault="00D359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5PH20"/>
    <w:docVar w:name="CoverBillType" w:val="r"/>
    <w:docVar w:name="DocPath" w:val="L:\Council\bills\GM\24265PH20.DOCX"/>
    <w:docVar w:name="dvBillNumber" w:val="49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597B"/>
    <w:rsid w:val="00011869"/>
    <w:rsid w:val="00015CD6"/>
    <w:rsid w:val="000B6B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24A2"/>
    <w:rsid w:val="00325348"/>
    <w:rsid w:val="0032732C"/>
    <w:rsid w:val="00336AD0"/>
    <w:rsid w:val="0037079A"/>
    <w:rsid w:val="003C4DAB"/>
    <w:rsid w:val="003D01E8"/>
    <w:rsid w:val="003E5288"/>
    <w:rsid w:val="003F6D79"/>
    <w:rsid w:val="004114A0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0C8D"/>
    <w:rsid w:val="006913C9"/>
    <w:rsid w:val="0069470D"/>
    <w:rsid w:val="006A237E"/>
    <w:rsid w:val="006C2797"/>
    <w:rsid w:val="006D58AA"/>
    <w:rsid w:val="00734F00"/>
    <w:rsid w:val="00736959"/>
    <w:rsid w:val="0079785F"/>
    <w:rsid w:val="007A70AE"/>
    <w:rsid w:val="007F0497"/>
    <w:rsid w:val="00803B74"/>
    <w:rsid w:val="008362E8"/>
    <w:rsid w:val="0085786E"/>
    <w:rsid w:val="008A1768"/>
    <w:rsid w:val="008A489F"/>
    <w:rsid w:val="008F0F33"/>
    <w:rsid w:val="008F4429"/>
    <w:rsid w:val="0094021A"/>
    <w:rsid w:val="0097691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15DA"/>
    <w:rsid w:val="00C826DD"/>
    <w:rsid w:val="00C82FD3"/>
    <w:rsid w:val="00C92819"/>
    <w:rsid w:val="00CC6B7B"/>
    <w:rsid w:val="00CD2089"/>
    <w:rsid w:val="00D3597B"/>
    <w:rsid w:val="00D73A67"/>
    <w:rsid w:val="00D970A9"/>
    <w:rsid w:val="00DF3845"/>
    <w:rsid w:val="00E41911"/>
    <w:rsid w:val="00E44B57"/>
    <w:rsid w:val="00E47F08"/>
    <w:rsid w:val="00E92EEF"/>
    <w:rsid w:val="00EF2368"/>
    <w:rsid w:val="00F24442"/>
    <w:rsid w:val="00F50AE3"/>
    <w:rsid w:val="00F511D1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BD7065-494D-412C-94D6-1BAB49C40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27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7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3B8A5-A770-4FA2-93A6-FD875221D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379</Words>
  <Characters>2022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4926 Text of Previous Version (Jan. 15, 2020) - South Carolina Legislature Online</dc:title>
  <dc:creator>Gail Moore</dc:creator>
  <cp:lastModifiedBy>S Wilson</cp:lastModifiedBy>
  <cp:revision>2</cp:revision>
  <cp:lastPrinted>2020-01-09T17:23:00Z</cp:lastPrinted>
  <dcterms:created xsi:type="dcterms:W3CDTF">2020-01-15T20:45:00Z</dcterms:created>
  <dcterms:modified xsi:type="dcterms:W3CDTF">2020-01-15T20:45:00Z</dcterms:modified>
</cp:coreProperties>
</file>