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379" w:rsidRDefault="000013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690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4A7" w:rsidRPr="00522CE0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THAT THE DEPARTMENT OF TRANSPORTATION NAME </w:t>
      </w:r>
      <w:r w:rsidRPr="00093043">
        <w:rPr>
          <w:color w:val="000000" w:themeColor="text1"/>
          <w:u w:color="000000" w:themeColor="text1"/>
        </w:rPr>
        <w:t>THE BRIDGE ON WATEREE ROAD WHERE IT CROS</w:t>
      </w:r>
      <w:r>
        <w:rPr>
          <w:color w:val="000000" w:themeColor="text1"/>
          <w:u w:color="000000" w:themeColor="text1"/>
        </w:rPr>
        <w:t>SES THE WATEREE CREEK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“JERRY NEALY BRIDGE” AND ERECT APPROPRIATE MARKERS OR SIGNS AT THIS LOCATION CONTAINING THE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8"/>
        </w:rPr>
        <w:t xml:space="preserve">Whereas, </w:t>
      </w:r>
      <w:r>
        <w:t>the members of the South Carolina General Assembly are pleased to recognize Jerry Nealy for his significant contributions to the Lake Wateree community; and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active leader in his community for many years, Jerry Nealy has served for some time as C</w:t>
      </w:r>
      <w:r w:rsidRPr="00093043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 xml:space="preserve">Lake Wateree Homeowner’s Association, </w:t>
      </w:r>
      <w:r w:rsidRPr="00093043">
        <w:rPr>
          <w:color w:val="000000" w:themeColor="text1"/>
          <w:u w:color="000000" w:themeColor="text1"/>
        </w:rPr>
        <w:t xml:space="preserve">which is now </w:t>
      </w:r>
      <w:r>
        <w:rPr>
          <w:color w:val="000000" w:themeColor="text1"/>
          <w:u w:color="000000" w:themeColor="text1"/>
        </w:rPr>
        <w:t>known as the</w:t>
      </w:r>
      <w:r w:rsidRPr="00093043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 xml:space="preserve">ake </w:t>
      </w:r>
      <w:r w:rsidRPr="0009304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ateree Association</w:t>
      </w:r>
      <w:r w:rsidRPr="0009304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For thirty years, the association has</w:t>
      </w:r>
      <w:r w:rsidRPr="00093043">
        <w:rPr>
          <w:color w:val="000000" w:themeColor="text1"/>
          <w:u w:color="000000" w:themeColor="text1"/>
        </w:rPr>
        <w:t xml:space="preserve"> been an advocate for the protection of Lake Wateree, both as a source of drinking water for Fairfield and Kershaw Counties and a</w:t>
      </w:r>
      <w:r>
        <w:rPr>
          <w:color w:val="000000" w:themeColor="text1"/>
          <w:u w:color="000000" w:themeColor="text1"/>
        </w:rPr>
        <w:t>s a</w:t>
      </w:r>
      <w:r w:rsidRPr="00093043">
        <w:rPr>
          <w:color w:val="000000" w:themeColor="text1"/>
          <w:u w:color="000000" w:themeColor="text1"/>
        </w:rPr>
        <w:t xml:space="preserve"> valuable recreational</w:t>
      </w:r>
      <w:r>
        <w:rPr>
          <w:color w:val="000000" w:themeColor="text1"/>
          <w:u w:color="000000" w:themeColor="text1"/>
        </w:rPr>
        <w:t xml:space="preserve"> and economic</w:t>
      </w:r>
      <w:r w:rsidRPr="00093043">
        <w:rPr>
          <w:color w:val="000000" w:themeColor="text1"/>
          <w:u w:color="000000" w:themeColor="text1"/>
        </w:rPr>
        <w:t xml:space="preserve"> resource. It is also a popular </w:t>
      </w:r>
      <w:r>
        <w:rPr>
          <w:color w:val="000000" w:themeColor="text1"/>
          <w:u w:color="000000" w:themeColor="text1"/>
        </w:rPr>
        <w:t>residence area for locals, and the Lake Wateree Association</w:t>
      </w:r>
      <w:r w:rsidRPr="00093043">
        <w:rPr>
          <w:color w:val="000000" w:themeColor="text1"/>
          <w:u w:color="000000" w:themeColor="text1"/>
        </w:rPr>
        <w:t xml:space="preserve"> has a membership of over </w:t>
      </w:r>
      <w:r>
        <w:rPr>
          <w:color w:val="000000" w:themeColor="text1"/>
          <w:u w:color="000000" w:themeColor="text1"/>
        </w:rPr>
        <w:t>one thousand households around the lake; and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Jerry has also been a long</w:t>
      </w:r>
      <w:r>
        <w:rPr>
          <w:color w:val="000000" w:themeColor="text1"/>
          <w:u w:color="000000" w:themeColor="text1"/>
        </w:rPr>
        <w:t>-</w:t>
      </w:r>
      <w:r w:rsidRPr="00093043">
        <w:rPr>
          <w:color w:val="000000" w:themeColor="text1"/>
          <w:u w:color="000000" w:themeColor="text1"/>
        </w:rPr>
        <w:t>time part of the Dutchm</w:t>
      </w:r>
      <w:r>
        <w:rPr>
          <w:color w:val="000000" w:themeColor="text1"/>
          <w:u w:color="000000" w:themeColor="text1"/>
        </w:rPr>
        <w:t xml:space="preserve">an Creek Volunteer Fire Company, having </w:t>
      </w:r>
      <w:r w:rsidRPr="00093043">
        <w:rPr>
          <w:color w:val="000000" w:themeColor="text1"/>
          <w:u w:color="000000" w:themeColor="text1"/>
        </w:rPr>
        <w:t xml:space="preserve">recently served as </w:t>
      </w:r>
      <w:r>
        <w:rPr>
          <w:color w:val="000000" w:themeColor="text1"/>
          <w:u w:color="000000" w:themeColor="text1"/>
        </w:rPr>
        <w:t>c</w:t>
      </w:r>
      <w:r w:rsidRPr="00093043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4A7" w:rsidRPr="00093043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Pr="0009304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is </w:t>
      </w:r>
      <w:r w:rsidRPr="00093043">
        <w:rPr>
          <w:color w:val="000000" w:themeColor="text1"/>
          <w:u w:color="000000" w:themeColor="text1"/>
        </w:rPr>
        <w:t>very involved with his church, the Lake</w:t>
      </w:r>
      <w:r>
        <w:rPr>
          <w:color w:val="000000" w:themeColor="text1"/>
          <w:u w:color="000000" w:themeColor="text1"/>
        </w:rPr>
        <w:t xml:space="preserve"> Wateree Baptist Church; and</w:t>
      </w:r>
    </w:p>
    <w:p w:rsidR="00C754A7" w:rsidRPr="00093043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deeply value and appreciate Jerry’s dedication and commitment to serving his community and wish him great strength and healing in his battle</w:t>
      </w:r>
      <w:r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ahead </w:t>
      </w:r>
      <w:r w:rsidRPr="00093043">
        <w:rPr>
          <w:color w:val="000000" w:themeColor="text1"/>
          <w:u w:color="000000" w:themeColor="text1"/>
        </w:rPr>
        <w:t>with brain cancer</w:t>
      </w:r>
      <w:r>
        <w:rPr>
          <w:color w:val="000000" w:themeColor="text1"/>
          <w:u w:color="000000" w:themeColor="text1"/>
        </w:rPr>
        <w:t>; and</w:t>
      </w:r>
    </w:p>
    <w:p w:rsidR="00C754A7" w:rsidRPr="00093043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it would be fitting and proper to pay tribute to this son of South Carolina by naming a bridge near Lake Wateree in his honor.  Now, therefore, 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Assembly, by this resolution, request that the Department of Transportation name </w:t>
      </w:r>
      <w:r w:rsidRPr="00093043">
        <w:rPr>
          <w:color w:val="000000" w:themeColor="text1"/>
          <w:u w:color="000000" w:themeColor="text1"/>
        </w:rPr>
        <w:t>the bridge on Wateree Road where it cros</w:t>
      </w:r>
      <w:r>
        <w:rPr>
          <w:color w:val="000000" w:themeColor="text1"/>
          <w:u w:color="000000" w:themeColor="text1"/>
        </w:rPr>
        <w:t xml:space="preserve">ses the Wateree Creek </w:t>
      </w:r>
      <w:r>
        <w:t>“Jerry Nealy Bridge” and erect appropriate markers or signs at this location containing the designation.</w:t>
      </w:r>
    </w:p>
    <w:p w:rsidR="00C754A7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4A7" w:rsidRPr="00522CE0" w:rsidRDefault="00C754A7" w:rsidP="00C7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 and Jerry Nealy.</w:t>
      </w:r>
    </w:p>
    <w:p w:rsidR="00B9027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1379" w:rsidRDefault="00001379" w:rsidP="00001379">
      <w:pPr>
        <w:suppressAutoHyphens/>
      </w:pPr>
    </w:p>
    <w:sectPr w:rsidR="00001379" w:rsidSect="000013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900" w:rsidRDefault="002C6900" w:rsidP="009F0C77">
      <w:r>
        <w:separator/>
      </w:r>
    </w:p>
  </w:endnote>
  <w:endnote w:type="continuationSeparator" w:id="0">
    <w:p w:rsidR="002C6900" w:rsidRDefault="002C69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347244-8F9A-47AF-9945-82846E4A54A4}"/>
    <w:embedBold r:id="rId2" w:fontKey="{A1B6319F-91BB-4D92-8E1E-1A02AE053D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833ADF0-A721-4C0B-966E-08C5CD2A89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EA19D1-73B5-42AE-8D93-D5C5891A33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27F" w:rsidRPr="00001379" w:rsidRDefault="00001379" w:rsidP="000013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900" w:rsidRDefault="002C6900" w:rsidP="009F0C77">
      <w:r>
        <w:separator/>
      </w:r>
    </w:p>
  </w:footnote>
  <w:footnote w:type="continuationSeparator" w:id="0">
    <w:p w:rsidR="002C6900" w:rsidRDefault="002C69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10AHB19"/>
    <w:docVar w:name="CoverBillType" w:val="c"/>
    <w:docVar w:name="DocPath" w:val="L:\Council\bills\BH\7210AHB19.DOCX"/>
    <w:docVar w:name="dvBillNumber" w:val="492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C6900"/>
    <w:rsid w:val="000013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6900"/>
    <w:rsid w:val="002E5912"/>
    <w:rsid w:val="00301B21"/>
    <w:rsid w:val="00325348"/>
    <w:rsid w:val="0032732C"/>
    <w:rsid w:val="00336AD0"/>
    <w:rsid w:val="003430E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AF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027F"/>
    <w:rsid w:val="00BE3C22"/>
    <w:rsid w:val="00C0345E"/>
    <w:rsid w:val="00C31C95"/>
    <w:rsid w:val="00C3483A"/>
    <w:rsid w:val="00C74E9D"/>
    <w:rsid w:val="00C754A7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456A1A-0B44-4A07-BB44-961DC1FA7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CD0B1-EAFF-4B39-9573-491845D44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335</Words>
  <Characters>1747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4929 Text of Previous Version (Jan. 15, 2020) - South Carolina Legislature Online</dc:title>
  <dc:creator>Bonnie Huth</dc:creator>
  <cp:lastModifiedBy>S Wilson</cp:lastModifiedBy>
  <cp:revision>2</cp:revision>
  <dcterms:created xsi:type="dcterms:W3CDTF">2020-01-15T20:57:00Z</dcterms:created>
  <dcterms:modified xsi:type="dcterms:W3CDTF">2020-01-15T20:57:00Z</dcterms:modified>
</cp:coreProperties>
</file>