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702" w:rsidRDefault="006D2702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6D2702" w:rsidRPr="006D2702" w:rsidRDefault="006D2702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6D2702" w:rsidRDefault="006D2702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702" w:rsidRDefault="006D2702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6D2702" w:rsidRDefault="006D2702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29, 2020</w:t>
      </w:r>
    </w:p>
    <w:p w:rsidR="006D2702" w:rsidRDefault="006D2702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702" w:rsidRPr="006D2702" w:rsidRDefault="006D2702" w:rsidP="006D270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4936</w:t>
      </w:r>
    </w:p>
    <w:p w:rsidR="006D2702" w:rsidRDefault="006D2702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702" w:rsidRDefault="006D2702" w:rsidP="006D2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Ott, Forrest, Hixon, R. Williams and Jefferson</w:t>
      </w:r>
    </w:p>
    <w:p w:rsidR="006D2702" w:rsidRDefault="006D2702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702" w:rsidRDefault="006D2702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1/29/20--H.</w:t>
      </w:r>
    </w:p>
    <w:p w:rsidR="006D2702" w:rsidRDefault="006D2702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15, 2020.</w:t>
      </w:r>
    </w:p>
    <w:p w:rsidR="006D2702" w:rsidRPr="006D2702" w:rsidRDefault="006D2702" w:rsidP="006D2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D2702" w:rsidRDefault="006D2702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702" w:rsidRDefault="006D2702" w:rsidP="006D2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6D2702" w:rsidRPr="006D2702" w:rsidRDefault="006D2702" w:rsidP="006D2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6D2702" w:rsidRDefault="006D2702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4936) </w:t>
      </w:r>
      <w:r w:rsidRPr="006D2702">
        <w:rPr>
          <w:color w:val="000000" w:themeColor="text1"/>
          <w:u w:color="000000" w:themeColor="text1"/>
        </w:rPr>
        <w:t>to amend Section 50</w:t>
      </w:r>
      <w:r w:rsidRPr="006D2702">
        <w:rPr>
          <w:color w:val="000000" w:themeColor="text1"/>
          <w:u w:color="000000" w:themeColor="text1"/>
        </w:rPr>
        <w:noBreakHyphen/>
        <w:t>13</w:t>
      </w:r>
      <w:r w:rsidRPr="006D2702">
        <w:rPr>
          <w:color w:val="000000" w:themeColor="text1"/>
          <w:u w:color="000000" w:themeColor="text1"/>
        </w:rPr>
        <w:noBreakHyphen/>
        <w:t>670, Code of Laws of South Carolina, 1976, relating to the possession of nongame devices, so as to delete the prohibition on</w:t>
      </w:r>
      <w:r>
        <w:t>, etc., respectfully</w:t>
      </w:r>
    </w:p>
    <w:p w:rsidR="006D2702" w:rsidRPr="006D2702" w:rsidRDefault="006D2702" w:rsidP="006D2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6D2702" w:rsidRDefault="006D2702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6D2702" w:rsidRDefault="006D2702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702" w:rsidRDefault="006D2702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6D2702" w:rsidRPr="006D2702" w:rsidRDefault="006D2702" w:rsidP="006D2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D2702" w:rsidRDefault="006D2702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702" w:rsidRDefault="006D2702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D2702" w:rsidSect="006D270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6565D" w:rsidRDefault="0056565D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91D" w:rsidRDefault="00C1291D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91D" w:rsidRDefault="00C1291D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91D" w:rsidRDefault="00C1291D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91D" w:rsidRDefault="00C1291D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91D" w:rsidRDefault="00C1291D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91D" w:rsidRDefault="00C1291D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5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226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5F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A23BC">
        <w:rPr>
          <w:color w:val="000000" w:themeColor="text1"/>
          <w:u w:color="000000" w:themeColor="text1"/>
        </w:rPr>
        <w:t>TO AMEND SECTION 50</w:t>
      </w:r>
      <w:r>
        <w:rPr>
          <w:color w:val="000000" w:themeColor="text1"/>
          <w:u w:color="000000" w:themeColor="text1"/>
        </w:rPr>
        <w:noBreakHyphen/>
      </w:r>
      <w:r w:rsidRPr="007A23BC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7A23BC">
        <w:rPr>
          <w:color w:val="000000" w:themeColor="text1"/>
          <w:u w:color="000000" w:themeColor="text1"/>
        </w:rPr>
        <w:t xml:space="preserve">670, CODE OF LAWS OF SOUTH CAROLINA, 1976, RELATING TO THE POSSESSION OF NONGAME DEVICES, SO AS TO DELETE THE PROHIBITION ON THE POSSESSION OF </w:t>
      </w:r>
      <w:r w:rsidR="00C164DC">
        <w:rPr>
          <w:color w:val="000000" w:themeColor="text1"/>
          <w:u w:color="000000" w:themeColor="text1"/>
        </w:rPr>
        <w:t xml:space="preserve">A </w:t>
      </w:r>
      <w:r w:rsidRPr="007A23BC">
        <w:rPr>
          <w:color w:val="000000" w:themeColor="text1"/>
          <w:u w:color="000000" w:themeColor="text1"/>
        </w:rPr>
        <w:t>GAME FISH DEVICE WHILE POSSESSING OR USING A NONGAME DEVICE.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2265" w:rsidRDefault="009622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62265" w:rsidRDefault="009622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265" w:rsidRDefault="009622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45FAB" w:rsidRPr="007A23BC">
        <w:rPr>
          <w:color w:val="000000" w:themeColor="text1"/>
          <w:u w:color="000000" w:themeColor="text1"/>
        </w:rPr>
        <w:t>Section 50</w:t>
      </w:r>
      <w:r w:rsidR="00845FAB">
        <w:rPr>
          <w:color w:val="000000" w:themeColor="text1"/>
          <w:u w:color="000000" w:themeColor="text1"/>
        </w:rPr>
        <w:noBreakHyphen/>
      </w:r>
      <w:r w:rsidR="00845FAB" w:rsidRPr="007A23BC">
        <w:rPr>
          <w:color w:val="000000" w:themeColor="text1"/>
          <w:u w:color="000000" w:themeColor="text1"/>
        </w:rPr>
        <w:t>13</w:t>
      </w:r>
      <w:r w:rsidR="00845FAB">
        <w:rPr>
          <w:color w:val="000000" w:themeColor="text1"/>
          <w:u w:color="000000" w:themeColor="text1"/>
        </w:rPr>
        <w:noBreakHyphen/>
      </w:r>
      <w:r w:rsidR="00845FAB" w:rsidRPr="007A23BC">
        <w:rPr>
          <w:color w:val="000000" w:themeColor="text1"/>
          <w:u w:color="000000" w:themeColor="text1"/>
        </w:rPr>
        <w:t>670 of the 1976 Code is amended to read:</w:t>
      </w:r>
    </w:p>
    <w:p w:rsidR="00845FAB" w:rsidRDefault="00845F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45FAB" w:rsidRDefault="00845F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ab/>
      </w:r>
      <w:r w:rsidRPr="007A23BC">
        <w:rPr>
          <w:color w:val="000000" w:themeColor="text1"/>
          <w:u w:color="000000" w:themeColor="text1"/>
        </w:rPr>
        <w:t>“Section 50</w:t>
      </w:r>
      <w:r>
        <w:rPr>
          <w:color w:val="000000" w:themeColor="text1"/>
          <w:u w:color="000000" w:themeColor="text1"/>
        </w:rPr>
        <w:noBreakHyphen/>
      </w:r>
      <w:r w:rsidRPr="007A23BC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7A23BC">
        <w:rPr>
          <w:color w:val="000000" w:themeColor="text1"/>
          <w:u w:color="000000" w:themeColor="text1"/>
        </w:rPr>
        <w:t>670.</w:t>
      </w:r>
      <w:r w:rsidRPr="007A23BC">
        <w:rPr>
          <w:color w:val="000000" w:themeColor="text1"/>
          <w:u w:color="000000" w:themeColor="text1"/>
        </w:rPr>
        <w:tab/>
      </w:r>
      <w:r w:rsidRPr="00620986">
        <w:t xml:space="preserve">It is unlawful for a person to have in possession game fish, except live bream on those water bodies where permitted as live bait, </w:t>
      </w:r>
      <w:r w:rsidRPr="00845FAB">
        <w:rPr>
          <w:strike/>
        </w:rPr>
        <w:t>or game fish devices</w:t>
      </w:r>
      <w:r w:rsidRPr="00620986">
        <w:t xml:space="preserve"> while possessing or using nongame devices. The provisions of this section do not apply to a person using a cast net.</w:t>
      </w:r>
      <w:r>
        <w:t>”</w:t>
      </w:r>
    </w:p>
    <w:p w:rsidR="00845FAB" w:rsidRDefault="00845F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62265" w:rsidRDefault="00845F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A23BC">
        <w:rPr>
          <w:color w:val="000000" w:themeColor="text1"/>
          <w:u w:color="000000" w:themeColor="text1"/>
        </w:rPr>
        <w:t>SECTION 2. This act takes effect on July 1, 2020.</w:t>
      </w:r>
    </w:p>
    <w:p w:rsidR="00851DC7" w:rsidRDefault="00845F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2D15" w:rsidRDefault="002E2D15" w:rsidP="002E2D15">
      <w:pPr>
        <w:suppressAutoHyphens/>
      </w:pPr>
    </w:p>
    <w:sectPr w:rsidR="002E2D15" w:rsidSect="006D270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265" w:rsidRDefault="00962265" w:rsidP="009F0C77">
      <w:r>
        <w:separator/>
      </w:r>
    </w:p>
  </w:endnote>
  <w:endnote w:type="continuationSeparator" w:id="0">
    <w:p w:rsidR="00962265" w:rsidRDefault="009622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63512EB-A352-4F5A-88D2-B1979522E020}"/>
    <w:embedBold r:id="rId2" w:fontKey="{A5087FD9-ADE0-4E40-B8D9-4955494ACF5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C40FEE7F-30AF-47F0-86EF-92F23621C4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92E6992-A3E0-4521-8F6D-7D1A8B36A2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E3DB9D2-151E-4CDC-A37A-870DBB66C5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DC7" w:rsidRPr="0056565D" w:rsidRDefault="0056565D" w:rsidP="005656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[4936</w:t>
    </w:r>
    <w:r w:rsidR="006D2702">
      <w:t>-</w:t>
    </w:r>
    <w:r w:rsidR="006D2702">
      <w:fldChar w:fldCharType="begin"/>
    </w:r>
    <w:r w:rsidR="006D2702">
      <w:instrText xml:space="preserve"> PAGE  \* MERGEFORMAT </w:instrText>
    </w:r>
    <w:r w:rsidR="006D2702">
      <w:fldChar w:fldCharType="separate"/>
    </w:r>
    <w:r w:rsidR="0068649A">
      <w:rPr>
        <w:noProof/>
      </w:rPr>
      <w:t>1</w:t>
    </w:r>
    <w:r w:rsidR="006D2702">
      <w:fldChar w:fldCharType="end"/>
    </w:r>
    <w:r w:rsidR="006D2702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702" w:rsidRPr="0056565D" w:rsidRDefault="006D2702" w:rsidP="005656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E2D1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265" w:rsidRDefault="00962265" w:rsidP="009F0C77">
      <w:r>
        <w:separator/>
      </w:r>
    </w:p>
  </w:footnote>
  <w:footnote w:type="continuationSeparator" w:id="0">
    <w:p w:rsidR="00962265" w:rsidRDefault="009622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038CZ20"/>
    <w:docVar w:name="CoverBillType" w:val="b"/>
    <w:docVar w:name="DocPath" w:val="L:\Council\bills\SM\20038CZ20.DOCX"/>
    <w:docVar w:name="dvBillNumber" w:val="4936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962265"/>
    <w:rsid w:val="00011869"/>
    <w:rsid w:val="00015CD6"/>
    <w:rsid w:val="0009758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2D1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565D"/>
    <w:rsid w:val="00577C6C"/>
    <w:rsid w:val="005A62FE"/>
    <w:rsid w:val="005C2FE2"/>
    <w:rsid w:val="005E2BC9"/>
    <w:rsid w:val="00605102"/>
    <w:rsid w:val="006215AA"/>
    <w:rsid w:val="0068649A"/>
    <w:rsid w:val="006913C9"/>
    <w:rsid w:val="0069470D"/>
    <w:rsid w:val="006D2702"/>
    <w:rsid w:val="006D58AA"/>
    <w:rsid w:val="00734F00"/>
    <w:rsid w:val="00736959"/>
    <w:rsid w:val="007A70AE"/>
    <w:rsid w:val="008362E8"/>
    <w:rsid w:val="00845FAB"/>
    <w:rsid w:val="00851DC7"/>
    <w:rsid w:val="0085786E"/>
    <w:rsid w:val="008A1768"/>
    <w:rsid w:val="008A489F"/>
    <w:rsid w:val="008F0F33"/>
    <w:rsid w:val="008F4429"/>
    <w:rsid w:val="0094021A"/>
    <w:rsid w:val="0096226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291D"/>
    <w:rsid w:val="00C164DC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2554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77DDE4-564D-49B5-BB36-72CE53BD0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64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4D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C5DBF-FD8B-4D98-9E6A-EA17CDC5E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EB90329.dotm</Template>
  <TotalTime>0</TotalTime>
  <Pages>2</Pages>
  <Words>229</Words>
  <Characters>1122</Characters>
  <Application>Microsoft Office Word</Application>
  <DocSecurity>0</DocSecurity>
  <Lines>58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4936 Text of Previous Version (Jan. 29, 2020) - South Carolina Legislature Online</dc:title>
  <dc:creator>Stacey Morris</dc:creator>
  <cp:lastModifiedBy>Miriam Cook</cp:lastModifiedBy>
  <cp:revision>2</cp:revision>
  <cp:lastPrinted>2019-12-11T18:25:00Z</cp:lastPrinted>
  <dcterms:created xsi:type="dcterms:W3CDTF">2020-01-29T23:46:00Z</dcterms:created>
  <dcterms:modified xsi:type="dcterms:W3CDTF">2020-01-29T23:46:00Z</dcterms:modified>
</cp:coreProperties>
</file>