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0FF" w:rsidRDefault="00C300FF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13B" w:rsidRDefault="0077013B" w:rsidP="00770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58D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3489" w:rsidP="00C3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</w:t>
      </w:r>
      <w:r w:rsidR="00E41590">
        <w:noBreakHyphen/>
      </w:r>
      <w:r>
        <w:t>11</w:t>
      </w:r>
      <w:r w:rsidR="00E41590">
        <w:noBreakHyphen/>
      </w:r>
      <w:r>
        <w:t>710, CODE OF LAWS OF SOUTH CAROLINA, 1976, RELATING TO THE PUBLIC EMPLOYEE BENEFIT AUTHORITY</w:t>
      </w:r>
      <w:r w:rsidR="00E41590" w:rsidRPr="00E41590">
        <w:t>’</w:t>
      </w:r>
      <w:r>
        <w:t>S DUTY TO MAKE CERTAIN INSURANCE PLANS AVAILABLE, SO AS TO ALLOW SPOUSE</w:t>
      </w:r>
      <w:r w:rsidR="0000776C">
        <w:t>S</w:t>
      </w:r>
      <w:r>
        <w:t xml:space="preserve"> COVERED BY A STATE PLAN TO REMAIN COVERED UNDER THE SAME STATE PLAN WHEN THEY BECOME ELIGIBLE FOR COVERAGE UNDER THE STATE PLAN DUE TO THEIR EMPLOYMENT.</w:t>
      </w:r>
      <w:bookmarkStart w:id="4" w:name="titleend"/>
      <w:bookmarkEnd w:id="4"/>
    </w:p>
    <w:p w:rsidR="00A53489" w:rsidRDefault="00A53489" w:rsidP="00C30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58D1" w:rsidRDefault="00E9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58D1" w:rsidRDefault="00E958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1E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Section 1</w:t>
      </w:r>
      <w:r w:rsidR="00E41590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11</w:t>
      </w:r>
      <w:r w:rsidR="00E41590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710 of the 1976 Code is amended by adding an appropriate</w:t>
      </w:r>
      <w:r w:rsidR="00E41590">
        <w:rPr>
          <w:color w:val="000000" w:themeColor="text1"/>
          <w:u w:color="000000" w:themeColor="text1"/>
        </w:rPr>
        <w:t>ly</w:t>
      </w:r>
      <w:r w:rsidRPr="007261ED">
        <w:rPr>
          <w:color w:val="000000" w:themeColor="text1"/>
          <w:u w:color="000000" w:themeColor="text1"/>
        </w:rPr>
        <w:t xml:space="preserve"> lettered subsection</w:t>
      </w:r>
      <w:r w:rsidR="00244FAC">
        <w:rPr>
          <w:color w:val="000000" w:themeColor="text1"/>
          <w:u w:color="000000" w:themeColor="text1"/>
        </w:rPr>
        <w:t xml:space="preserve"> at the end</w:t>
      </w:r>
      <w:r w:rsidRPr="007261ED">
        <w:rPr>
          <w:color w:val="000000" w:themeColor="text1"/>
          <w:u w:color="000000" w:themeColor="text1"/>
        </w:rPr>
        <w:t xml:space="preserve"> to read:</w:t>
      </w:r>
    </w:p>
    <w:p w:rsidR="00A53489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Beginning January 1, 2021, a person insured by the state plan as a covered spouse who obtains employment making h</w:t>
      </w:r>
      <w:r w:rsidR="0000776C">
        <w:rPr>
          <w:color w:val="000000" w:themeColor="text1"/>
          <w:u w:color="000000" w:themeColor="text1"/>
        </w:rPr>
        <w:t>i</w:t>
      </w:r>
      <w:r w:rsidRPr="007261ED">
        <w:rPr>
          <w:color w:val="000000" w:themeColor="text1"/>
          <w:u w:color="000000" w:themeColor="text1"/>
        </w:rPr>
        <w:t xml:space="preserve">m eligible for coverage under the state plan may remain covered under the family plan of </w:t>
      </w:r>
      <w:r w:rsidR="0000776C">
        <w:rPr>
          <w:color w:val="000000" w:themeColor="text1"/>
          <w:u w:color="000000" w:themeColor="text1"/>
        </w:rPr>
        <w:t>his</w:t>
      </w:r>
      <w:r w:rsidRPr="007261ED">
        <w:rPr>
          <w:color w:val="000000" w:themeColor="text1"/>
          <w:u w:color="000000" w:themeColor="text1"/>
        </w:rPr>
        <w:t xml:space="preserve"> spouse.”</w:t>
      </w: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3489" w:rsidRPr="007261ED" w:rsidRDefault="00A53489" w:rsidP="00A53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This act takes effect upon approval by the Governor.</w:t>
      </w:r>
    </w:p>
    <w:p w:rsidR="008746A2" w:rsidRDefault="00E41590" w:rsidP="00855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00FF" w:rsidRDefault="00C300FF" w:rsidP="00C300FF">
      <w:pPr>
        <w:suppressAutoHyphens/>
      </w:pPr>
    </w:p>
    <w:sectPr w:rsidR="00C300FF" w:rsidSect="00C300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8D1" w:rsidRDefault="00E958D1" w:rsidP="009F0C77">
      <w:r>
        <w:separator/>
      </w:r>
    </w:p>
  </w:endnote>
  <w:endnote w:type="continuationSeparator" w:id="0">
    <w:p w:rsidR="00E958D1" w:rsidRDefault="00E958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19410E-618A-4BB1-B7F7-2B05A9B4A31B}"/>
    <w:embedBold r:id="rId2" w:fontKey="{2D70E233-B3E7-41E0-A287-D5DA61CB20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B583DB-F066-4824-8D4A-035695264E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74E0DA-73A5-4105-A7B3-D68AFE047A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B5C22B-F32C-4631-B6BB-43832A01F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6A2" w:rsidRPr="00C300FF" w:rsidRDefault="00C300FF" w:rsidP="00C30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8D1" w:rsidRDefault="00E958D1" w:rsidP="009F0C77">
      <w:r>
        <w:separator/>
      </w:r>
    </w:p>
  </w:footnote>
  <w:footnote w:type="continuationSeparator" w:id="0">
    <w:p w:rsidR="00E958D1" w:rsidRDefault="00E958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63PH20"/>
    <w:docVar w:name="CoverBillType" w:val="b"/>
    <w:docVar w:name="DocPath" w:val="L:\Council\bills\JN\3163PH20.DOCX"/>
    <w:docVar w:name="dvBillNumber" w:val="495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958D1"/>
    <w:rsid w:val="000077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4FAC"/>
    <w:rsid w:val="00250967"/>
    <w:rsid w:val="002543C8"/>
    <w:rsid w:val="0025541D"/>
    <w:rsid w:val="002743F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012"/>
    <w:rsid w:val="00605102"/>
    <w:rsid w:val="006215AA"/>
    <w:rsid w:val="00687195"/>
    <w:rsid w:val="006913C9"/>
    <w:rsid w:val="0069470D"/>
    <w:rsid w:val="006D58AA"/>
    <w:rsid w:val="00734F00"/>
    <w:rsid w:val="00736959"/>
    <w:rsid w:val="0077013B"/>
    <w:rsid w:val="007A70AE"/>
    <w:rsid w:val="008362E8"/>
    <w:rsid w:val="00855F85"/>
    <w:rsid w:val="0085786E"/>
    <w:rsid w:val="008746A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48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00F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558"/>
    <w:rsid w:val="00DF3845"/>
    <w:rsid w:val="00E41590"/>
    <w:rsid w:val="00E41911"/>
    <w:rsid w:val="00E44B57"/>
    <w:rsid w:val="00E92EEF"/>
    <w:rsid w:val="00E958D1"/>
    <w:rsid w:val="00EF2368"/>
    <w:rsid w:val="00F24442"/>
    <w:rsid w:val="00F3488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A2ABDB-F97A-4660-891F-A6F5760E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5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5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8027ED-B247-4C82-A6FE-318C19346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1</Pages>
  <Words>145</Words>
  <Characters>693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4953 Text of Previous Version (Jan. 16, 2020) - South Carolina Legislature Online</dc:title>
  <dc:creator>Julie Newboult</dc:creator>
  <cp:lastModifiedBy>S Wilson</cp:lastModifiedBy>
  <cp:revision>2</cp:revision>
  <cp:lastPrinted>2019-12-11T20:55:00Z</cp:lastPrinted>
  <dcterms:created xsi:type="dcterms:W3CDTF">2020-01-16T15:13:00Z</dcterms:created>
  <dcterms:modified xsi:type="dcterms:W3CDTF">2020-01-16T15:13:00Z</dcterms:modified>
</cp:coreProperties>
</file>