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E96" w:rsidRDefault="00666E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7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5C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</w:t>
      </w:r>
      <w:r w:rsidR="00E467E2">
        <w:t>NTATIVES TO THE KERSHAW COUNTY</w:t>
      </w:r>
      <w:r>
        <w:t xml:space="preserve"> PONYTAILS SOFTBALL TEAM AND COACHES, AT A DATE AND TIME TO BE DETERMINED BY THE SPEAKER, FOR THE PURPOSE OF BEING RECOGNIZED AND COMMENDED FOR CAPTURING THE 2019 SOUTH CAROLINA DIXIE SOFTBALL STATE CHAMPIONSHIP.</w:t>
      </w:r>
    </w:p>
    <w:p w:rsidR="007827F5" w:rsidRDefault="00782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27F5" w:rsidRDefault="00782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27F5" w:rsidRDefault="00782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7F5" w:rsidRDefault="00782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5C41">
        <w:t xml:space="preserve"> the privilege of the floor of the South Carolina House of Representati</w:t>
      </w:r>
      <w:r w:rsidR="00833199">
        <w:t>ves be extended to the Kershaw C</w:t>
      </w:r>
      <w:r w:rsidR="00E467E2">
        <w:t xml:space="preserve">ounty </w:t>
      </w:r>
      <w:r w:rsidR="00A15702">
        <w:t>Ponytails</w:t>
      </w:r>
      <w:r w:rsidR="00E467E2">
        <w:t xml:space="preserve"> </w:t>
      </w:r>
      <w:r w:rsidR="00545C41">
        <w:t>softball team and coaches, at a date and time to be determined by the Speaker, for the purpose of being recognized and commended for capturing the 2019 South Carolina Dixie Softball State Championship.</w:t>
      </w:r>
    </w:p>
    <w:p w:rsidR="002F2A9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66E96" w:rsidRDefault="00666E96" w:rsidP="00666E96">
      <w:pPr>
        <w:suppressAutoHyphens/>
      </w:pPr>
    </w:p>
    <w:sectPr w:rsidR="00666E96" w:rsidSect="00666E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7F5" w:rsidRDefault="007827F5" w:rsidP="009F0C77">
      <w:r>
        <w:separator/>
      </w:r>
    </w:p>
  </w:endnote>
  <w:endnote w:type="continuationSeparator" w:id="0">
    <w:p w:rsidR="007827F5" w:rsidRDefault="007827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66851C-4B1A-4820-A403-5508F339E581}"/>
    <w:embedBold r:id="rId2" w:fontKey="{8D0D9EA9-34F2-4749-84B4-16F773D3F17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345126C-57B8-40CA-AD98-7385442206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1461CD-53F1-4B03-A0EC-5AD5406898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5D4D3D-7EE5-4F16-A839-6ECA20670A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A91" w:rsidRPr="00666E96" w:rsidRDefault="00666E96" w:rsidP="00666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7F5" w:rsidRDefault="007827F5" w:rsidP="009F0C77">
      <w:r>
        <w:separator/>
      </w:r>
    </w:p>
  </w:footnote>
  <w:footnote w:type="continuationSeparator" w:id="0">
    <w:p w:rsidR="007827F5" w:rsidRDefault="007827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03WAB20"/>
    <w:docVar w:name="CoverBillType" w:val="r"/>
    <w:docVar w:name="DocPath" w:val="L:\Council\bills\LK\9003WAB20.DOCX"/>
    <w:docVar w:name="dvBillNumber" w:val="4961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7827F5"/>
    <w:rsid w:val="00011869"/>
    <w:rsid w:val="00015CD6"/>
    <w:rsid w:val="0002775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2A9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5521"/>
    <w:rsid w:val="004403BD"/>
    <w:rsid w:val="00461441"/>
    <w:rsid w:val="004809EE"/>
    <w:rsid w:val="004E7D54"/>
    <w:rsid w:val="005273C6"/>
    <w:rsid w:val="00530A69"/>
    <w:rsid w:val="00545593"/>
    <w:rsid w:val="00545C41"/>
    <w:rsid w:val="00556EBF"/>
    <w:rsid w:val="00577C6C"/>
    <w:rsid w:val="005A62FE"/>
    <w:rsid w:val="005C2FE2"/>
    <w:rsid w:val="005E2BC9"/>
    <w:rsid w:val="00605102"/>
    <w:rsid w:val="006215AA"/>
    <w:rsid w:val="00666E96"/>
    <w:rsid w:val="006913C9"/>
    <w:rsid w:val="0069470D"/>
    <w:rsid w:val="006D58AA"/>
    <w:rsid w:val="00734F00"/>
    <w:rsid w:val="007827F5"/>
    <w:rsid w:val="007A70AE"/>
    <w:rsid w:val="0083319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570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DF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67E2"/>
    <w:rsid w:val="00E92EEF"/>
    <w:rsid w:val="00EF2368"/>
    <w:rsid w:val="00F2406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07D3E3-F0FE-474A-B61B-6612CA2BB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31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1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CBDB0-D114-49FC-B947-C5B94EB85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F9ACC1B7</Template>
  <TotalTime>0</TotalTime>
  <Pages>1</Pages>
  <Words>118</Words>
  <Characters>604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4961 Text of Previous Version (Jan. 16, 2020) - South Carolina Legislature Online</dc:title>
  <dc:creator>Lindsey Knipp</dc:creator>
  <cp:lastModifiedBy>S Wilson</cp:lastModifiedBy>
  <cp:revision>2</cp:revision>
  <cp:lastPrinted>2019-08-27T19:52:00Z</cp:lastPrinted>
  <dcterms:created xsi:type="dcterms:W3CDTF">2020-01-16T16:10:00Z</dcterms:created>
  <dcterms:modified xsi:type="dcterms:W3CDTF">2020-01-16T16:10:00Z</dcterms:modified>
</cp:coreProperties>
</file>