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8D3" w:rsidRDefault="009548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29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FA7" w:rsidRDefault="008760F9" w:rsidP="00447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47FA7">
        <w:t xml:space="preserve">EXTEND THE PRIVILEGE OF THE FLOOR OF THE SOUTH CAROLINA HOUSE OF REPRESENTATIVES TO THE </w:t>
      </w:r>
      <w:r w:rsidR="000C28F1">
        <w:t xml:space="preserve">LATTA PONYTAILS U12 </w:t>
      </w:r>
      <w:r w:rsidR="00A20943">
        <w:t xml:space="preserve">SOFTBALL </w:t>
      </w:r>
      <w:r w:rsidR="000C28F1">
        <w:t xml:space="preserve">TEAM AND THE </w:t>
      </w:r>
      <w:r w:rsidR="00447FA7">
        <w:t>TEAM COACHES, AT A DATE AND TIME TO BE DETERMINED BY THE SPEAKER, FOR THE PURPOSE OF BEING RECOGNIZED AND COMMENDED FOR CAPTURING THE 201</w:t>
      </w:r>
      <w:r w:rsidR="000C28F1">
        <w:t>9</w:t>
      </w:r>
      <w:r w:rsidR="00447FA7">
        <w:t xml:space="preserve"> DIXIE YOUTH WORLD SERIES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2966" w:rsidRDefault="00F829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2966" w:rsidRDefault="00F829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943" w:rsidRDefault="00F82966" w:rsidP="00A20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0943">
        <w:t xml:space="preserve"> the privilege of the floor of the South Carolina House of Representatives be extended to the Latta Ponytails U12 softball team and the team coaches, at a date and time to be determined by the Speaker, for the purpose of being recognized and commended for capturing the 2019 </w:t>
      </w:r>
      <w:r w:rsidR="00A20943">
        <w:rPr>
          <w:color w:val="000000" w:themeColor="text1"/>
          <w:u w:color="000000" w:themeColor="text1"/>
        </w:rPr>
        <w:t xml:space="preserve">Dixie Youth </w:t>
      </w:r>
      <w:r w:rsidR="00A20943">
        <w:t>World Series Championship title.</w:t>
      </w:r>
    </w:p>
    <w:p w:rsidR="00CB1830" w:rsidRDefault="00C95E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48D3" w:rsidRDefault="009548D3" w:rsidP="009548D3">
      <w:pPr>
        <w:suppressAutoHyphens/>
      </w:pPr>
    </w:p>
    <w:sectPr w:rsidR="009548D3" w:rsidSect="009548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966" w:rsidRDefault="00F82966" w:rsidP="009F0C77">
      <w:r>
        <w:separator/>
      </w:r>
    </w:p>
  </w:endnote>
  <w:endnote w:type="continuationSeparator" w:id="0">
    <w:p w:rsidR="00F82966" w:rsidRDefault="00F829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78F573-E9E7-4149-B509-9263E20A1009}"/>
    <w:embedBold r:id="rId2" w:fontKey="{C877A185-F3F5-46D1-8FCD-D61CBA1825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0E960ED-5F9B-4903-A093-D14AD0BD00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DC9918-F90A-47FD-8F58-809122780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49671F-5DDA-4C1B-A720-051E4323EE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830" w:rsidRPr="009548D3" w:rsidRDefault="009548D3" w:rsidP="00954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966" w:rsidRDefault="00F82966" w:rsidP="009F0C77">
      <w:r>
        <w:separator/>
      </w:r>
    </w:p>
  </w:footnote>
  <w:footnote w:type="continuationSeparator" w:id="0">
    <w:p w:rsidR="00F82966" w:rsidRDefault="00F829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9CZ20"/>
    <w:docVar w:name="CoverBillType" w:val="r"/>
    <w:docVar w:name="DocPath" w:val="L:\Council\bills\RM\1399CZ20.DOCX"/>
    <w:docVar w:name="dvBillNumber" w:val="4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2966"/>
    <w:rsid w:val="00011869"/>
    <w:rsid w:val="00015CD6"/>
    <w:rsid w:val="000C28F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4DB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FA7"/>
    <w:rsid w:val="00461441"/>
    <w:rsid w:val="004809EE"/>
    <w:rsid w:val="004E7D54"/>
    <w:rsid w:val="005273C6"/>
    <w:rsid w:val="00530A69"/>
    <w:rsid w:val="0053695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60F9"/>
    <w:rsid w:val="008A1768"/>
    <w:rsid w:val="008A489F"/>
    <w:rsid w:val="008F0F33"/>
    <w:rsid w:val="008F4429"/>
    <w:rsid w:val="0094021A"/>
    <w:rsid w:val="009548D3"/>
    <w:rsid w:val="00956C28"/>
    <w:rsid w:val="009B44AF"/>
    <w:rsid w:val="009C6A0B"/>
    <w:rsid w:val="009F0C77"/>
    <w:rsid w:val="009F4DD1"/>
    <w:rsid w:val="00A02543"/>
    <w:rsid w:val="00A209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EBF"/>
    <w:rsid w:val="00CB1830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96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C570AA-BBFF-4600-8081-4F64388B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6C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C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EB3E8-E6CE-4500-A40B-3AE7C2265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1</Pages>
  <Words>122</Words>
  <Characters>598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4988 Text of Previous Version (Jan. 21, 2020) - South Carolina Legislature Online</dc:title>
  <dc:creator>Rosanne McDowell</dc:creator>
  <cp:lastModifiedBy>S Wilson</cp:lastModifiedBy>
  <cp:revision>2</cp:revision>
  <cp:lastPrinted>2020-01-16T15:24:00Z</cp:lastPrinted>
  <dcterms:created xsi:type="dcterms:W3CDTF">2020-01-21T19:08:00Z</dcterms:created>
  <dcterms:modified xsi:type="dcterms:W3CDTF">2020-01-21T19:08:00Z</dcterms:modified>
</cp:coreProperties>
</file>