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B73" w:rsidRDefault="00945B7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5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168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4C43" w:rsidRDefault="00834623" w:rsidP="007E4C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E4C43">
        <w:t xml:space="preserve">HONOR THE LAURENS </w:t>
      </w:r>
      <w:r w:rsidR="0037119A">
        <w:t xml:space="preserve">DISTRICT </w:t>
      </w:r>
      <w:r w:rsidR="007E4C43">
        <w:t xml:space="preserve">HIGH SCHOOL FOOTBALL TEAM AND COACHES ON THEIR IMPRESSIVE WIN OF THE 2019 REGION </w:t>
      </w:r>
      <w:r w:rsidR="00B14290">
        <w:t>1</w:t>
      </w:r>
      <w:r w:rsidR="00CC557D">
        <w:t xml:space="preserve"> CLASS AAAAA</w:t>
      </w:r>
      <w:r w:rsidR="00B14290">
        <w:t xml:space="preserve"> </w:t>
      </w:r>
      <w:r w:rsidR="007E4C43">
        <w:t>CHAMPIONSHIP AND TO SALUTE THE PLAYERS ON AN UNFORGETTABLE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59C0" w:rsidRDefault="00511688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84788">
        <w:t>on Friday, October 25, 2019, the Laurens</w:t>
      </w:r>
      <w:r w:rsidR="00C759C0">
        <w:t xml:space="preserve"> </w:t>
      </w:r>
      <w:r w:rsidR="0037119A">
        <w:t xml:space="preserve">District </w:t>
      </w:r>
      <w:r w:rsidR="00C759C0">
        <w:t xml:space="preserve">High School </w:t>
      </w:r>
      <w:r w:rsidR="0037119A">
        <w:t xml:space="preserve">Raiders </w:t>
      </w:r>
      <w:r w:rsidR="00C759C0">
        <w:t xml:space="preserve">football team </w:t>
      </w:r>
      <w:r w:rsidR="00B84788">
        <w:t>s</w:t>
      </w:r>
      <w:r w:rsidR="00C759C0">
        <w:t xml:space="preserve">oared past the </w:t>
      </w:r>
      <w:r w:rsidR="00B84788">
        <w:t>T.L. Hanna Yellow Jackets</w:t>
      </w:r>
      <w:r w:rsidR="00C759C0">
        <w:t xml:space="preserve"> 3</w:t>
      </w:r>
      <w:r w:rsidR="00B84788">
        <w:t>3</w:t>
      </w:r>
      <w:r w:rsidR="005A6B00">
        <w:noBreakHyphen/>
      </w:r>
      <w:r w:rsidR="00B84788">
        <w:t>23</w:t>
      </w:r>
      <w:r w:rsidR="00C759C0">
        <w:t xml:space="preserve"> to decisively claim the 2019 </w:t>
      </w:r>
      <w:r w:rsidR="00B14290">
        <w:t>Region 1</w:t>
      </w:r>
      <w:r w:rsidR="00CC557D">
        <w:t xml:space="preserve"> Class AAAAA</w:t>
      </w:r>
      <w:r w:rsidR="00C759C0">
        <w:t xml:space="preserve"> Championship; and</w:t>
      </w:r>
    </w:p>
    <w:p w:rsidR="00C759C0" w:rsidRDefault="00C759C0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10368" w:rsidRDefault="00E10368" w:rsidP="00E1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13D4">
        <w:rPr>
          <w:color w:val="000000" w:themeColor="text1"/>
          <w:u w:color="000000" w:themeColor="text1"/>
        </w:rPr>
        <w:t xml:space="preserve">Whereas, the Raiders used a punishing ground game and timely passing to take control of the game in the second half and seal the win, </w:t>
      </w:r>
      <w:r w:rsidR="0037119A">
        <w:rPr>
          <w:color w:val="000000" w:themeColor="text1"/>
          <w:u w:color="000000" w:themeColor="text1"/>
        </w:rPr>
        <w:t xml:space="preserve">defeating the defending upper state champions and </w:t>
      </w:r>
      <w:r w:rsidRPr="000213D4">
        <w:rPr>
          <w:color w:val="000000" w:themeColor="text1"/>
          <w:u w:color="000000" w:themeColor="text1"/>
        </w:rPr>
        <w:t xml:space="preserve"> </w:t>
      </w:r>
      <w:r w:rsidR="0037119A">
        <w:rPr>
          <w:color w:val="000000" w:themeColor="text1"/>
          <w:u w:color="000000" w:themeColor="text1"/>
        </w:rPr>
        <w:t xml:space="preserve">propelling the Raiders </w:t>
      </w:r>
      <w:r w:rsidRPr="000213D4">
        <w:rPr>
          <w:color w:val="000000" w:themeColor="text1"/>
          <w:u w:color="000000" w:themeColor="text1"/>
        </w:rPr>
        <w:t>to the region championship with a perfect 6</w:t>
      </w:r>
      <w:r w:rsidR="005A6B00">
        <w:rPr>
          <w:color w:val="000000" w:themeColor="text1"/>
          <w:u w:color="000000" w:themeColor="text1"/>
        </w:rPr>
        <w:noBreakHyphen/>
      </w:r>
      <w:r w:rsidRPr="000213D4">
        <w:rPr>
          <w:color w:val="000000" w:themeColor="text1"/>
          <w:u w:color="000000" w:themeColor="text1"/>
        </w:rPr>
        <w:t>0 conference record; and</w:t>
      </w:r>
    </w:p>
    <w:p w:rsidR="00E10368" w:rsidRPr="000213D4" w:rsidRDefault="00E10368" w:rsidP="00E1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0368" w:rsidRDefault="00E10368" w:rsidP="00E1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13D4">
        <w:rPr>
          <w:color w:val="000000" w:themeColor="text1"/>
          <w:u w:color="000000" w:themeColor="text1"/>
        </w:rPr>
        <w:t xml:space="preserve">Whereas, the </w:t>
      </w:r>
      <w:r w:rsidR="0037119A">
        <w:rPr>
          <w:color w:val="000000" w:themeColor="text1"/>
          <w:u w:color="000000" w:themeColor="text1"/>
        </w:rPr>
        <w:t xml:space="preserve">Raider defense would step up big in the third quarter, and </w:t>
      </w:r>
      <w:r w:rsidR="00E71BE9">
        <w:rPr>
          <w:color w:val="000000" w:themeColor="text1"/>
          <w:u w:color="000000" w:themeColor="text1"/>
        </w:rPr>
        <w:t>after any T.L. Hannah second half score, Laurens High’s offense would answer</w:t>
      </w:r>
      <w:r w:rsidR="0037119A">
        <w:rPr>
          <w:color w:val="000000" w:themeColor="text1"/>
          <w:u w:color="000000" w:themeColor="text1"/>
        </w:rPr>
        <w:t xml:space="preserve">. The </w:t>
      </w:r>
      <w:r w:rsidRPr="000213D4">
        <w:rPr>
          <w:color w:val="000000" w:themeColor="text1"/>
          <w:u w:color="000000" w:themeColor="text1"/>
        </w:rPr>
        <w:t>Yellow Jackets would add a late score, but it would be too little, too late. The Raiders</w:t>
      </w:r>
      <w:r w:rsidR="005A6B00" w:rsidRPr="005A6B00">
        <w:rPr>
          <w:color w:val="000000" w:themeColor="text1"/>
          <w:u w:color="000000" w:themeColor="text1"/>
        </w:rPr>
        <w:t>’</w:t>
      </w:r>
      <w:r w:rsidRPr="000213D4">
        <w:rPr>
          <w:color w:val="000000" w:themeColor="text1"/>
          <w:u w:color="000000" w:themeColor="text1"/>
        </w:rPr>
        <w:t xml:space="preserve"> 33</w:t>
      </w:r>
      <w:r w:rsidR="005A6B00">
        <w:rPr>
          <w:color w:val="000000" w:themeColor="text1"/>
          <w:u w:color="000000" w:themeColor="text1"/>
        </w:rPr>
        <w:noBreakHyphen/>
      </w:r>
      <w:r w:rsidRPr="000213D4">
        <w:rPr>
          <w:color w:val="000000" w:themeColor="text1"/>
          <w:u w:color="000000" w:themeColor="text1"/>
        </w:rPr>
        <w:t>23 win gave them the outright region title; and</w:t>
      </w:r>
    </w:p>
    <w:p w:rsidR="00E10368" w:rsidRPr="000213D4" w:rsidRDefault="00E10368" w:rsidP="00E1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0368" w:rsidRPr="000213D4" w:rsidRDefault="00E10368" w:rsidP="00E10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13D4">
        <w:rPr>
          <w:color w:val="000000" w:themeColor="text1"/>
          <w:u w:color="000000" w:themeColor="text1"/>
        </w:rPr>
        <w:t>Whereas, Laurens finished the season 9</w:t>
      </w:r>
      <w:r w:rsidR="005A6B00">
        <w:rPr>
          <w:color w:val="000000" w:themeColor="text1"/>
          <w:u w:color="000000" w:themeColor="text1"/>
        </w:rPr>
        <w:noBreakHyphen/>
      </w:r>
      <w:r w:rsidRPr="000213D4">
        <w:rPr>
          <w:color w:val="000000" w:themeColor="text1"/>
          <w:u w:color="000000" w:themeColor="text1"/>
        </w:rPr>
        <w:t>2 overall; and</w:t>
      </w:r>
    </w:p>
    <w:p w:rsidR="0082002C" w:rsidRDefault="0082002C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59C0" w:rsidRDefault="00C759C0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championship seasons result from grit, tenacity, and hard work, and </w:t>
      </w:r>
      <w:r w:rsidR="007D5C2D"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7D5C2D">
        <w:rPr>
          <w:rFonts w:eastAsiaTheme="minorHAnsi"/>
          <w:color w:val="000000" w:themeColor="text1"/>
          <w:szCs w:val="22"/>
          <w:u w:color="000000" w:themeColor="text1"/>
        </w:rPr>
        <w:t>Chris Liner and his fine coaching staff are proven experts at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instilling these qualities in the teams </w:t>
      </w:r>
      <w:r w:rsidR="007D5C2D">
        <w:rPr>
          <w:rFonts w:eastAsiaTheme="minorHAnsi"/>
          <w:color w:val="000000" w:themeColor="text1"/>
          <w:szCs w:val="22"/>
          <w:u w:color="000000" w:themeColor="text1"/>
        </w:rPr>
        <w:t>they coach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759C0" w:rsidRDefault="00C759C0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59C0" w:rsidRDefault="00C759C0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5D27C1">
        <w:t>Laurens</w:t>
      </w:r>
      <w:r>
        <w:t xml:space="preserve"> High School football players have given their school and community reason to be proud of their accomplishments, </w:t>
      </w:r>
      <w:r>
        <w:lastRenderedPageBreak/>
        <w:t>and the members of the House of Representatives take great pleasure in adding their collective voice to the glowing praise for this outstanding group of young athletes. Now, therefore,</w:t>
      </w:r>
    </w:p>
    <w:p w:rsidR="00C759C0" w:rsidRDefault="00C759C0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59C0" w:rsidRDefault="00C759C0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59C0" w:rsidRDefault="00C759C0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7BCB" w:rsidRDefault="00C759C0" w:rsidP="00CF7B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CF7BCB">
        <w:t xml:space="preserve">honor the Laurens </w:t>
      </w:r>
      <w:r w:rsidR="0037119A">
        <w:t xml:space="preserve">District </w:t>
      </w:r>
      <w:r w:rsidR="00CF7BCB">
        <w:t>High School football team and coaches on their impressive win of the 2019 Region 1</w:t>
      </w:r>
      <w:r w:rsidR="001134E9">
        <w:t>Class AAAAA</w:t>
      </w:r>
      <w:r w:rsidR="00CF7BCB">
        <w:t xml:space="preserve"> championship and salute the players on an unforgettable season.</w:t>
      </w:r>
    </w:p>
    <w:p w:rsidR="00C759C0" w:rsidRDefault="00C759C0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59C0" w:rsidRDefault="00C759C0" w:rsidP="00C759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14290">
        <w:t>Tina Faulkner</w:t>
      </w:r>
      <w:r>
        <w:t xml:space="preserve"> and </w:t>
      </w:r>
      <w:r w:rsidR="00CC3F3F">
        <w:t xml:space="preserve">Head </w:t>
      </w:r>
      <w:r>
        <w:t xml:space="preserve">Coach </w:t>
      </w:r>
      <w:r w:rsidR="00CC3F3F">
        <w:t xml:space="preserve">Chris Liner </w:t>
      </w:r>
      <w:r>
        <w:t xml:space="preserve">of </w:t>
      </w:r>
      <w:r w:rsidR="00B14290">
        <w:t xml:space="preserve">Laurens </w:t>
      </w:r>
      <w:r>
        <w:t>High School.</w:t>
      </w:r>
    </w:p>
    <w:p w:rsidR="00185AA6" w:rsidRDefault="005A6B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5B73" w:rsidRDefault="00945B73" w:rsidP="00945B73">
      <w:pPr>
        <w:suppressAutoHyphens/>
      </w:pPr>
    </w:p>
    <w:sectPr w:rsidR="00945B73" w:rsidSect="00945B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119A" w:rsidRDefault="0037119A" w:rsidP="009F0C77">
      <w:r>
        <w:separator/>
      </w:r>
    </w:p>
  </w:endnote>
  <w:endnote w:type="continuationSeparator" w:id="0">
    <w:p w:rsidR="0037119A" w:rsidRDefault="003711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AB06DB-C0CB-4ACF-8887-E5B1A500639E}"/>
    <w:embedBold r:id="rId2" w:fontKey="{6BBF0D2A-979B-4CFA-941B-1ECDAD2DC25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6FC675C-2077-4D36-9C48-3999A83DB3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E28130A-09CD-4BD2-9F84-A4D8B90E5FA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C8DBB37-1184-46C6-84C7-08816417DA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AA6" w:rsidRPr="00945B73" w:rsidRDefault="00945B73" w:rsidP="00945B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119A" w:rsidRDefault="0037119A" w:rsidP="009F0C77">
      <w:r>
        <w:separator/>
      </w:r>
    </w:p>
  </w:footnote>
  <w:footnote w:type="continuationSeparator" w:id="0">
    <w:p w:rsidR="0037119A" w:rsidRDefault="003711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6VR20"/>
    <w:docVar w:name="CoverBillType" w:val="r"/>
    <w:docVar w:name="DocPath" w:val="L:\Council\bills\RM\1416VR20.DOCX"/>
    <w:docVar w:name="dvBillNumber" w:val="50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11688"/>
    <w:rsid w:val="00011869"/>
    <w:rsid w:val="00015CD6"/>
    <w:rsid w:val="000C0B68"/>
    <w:rsid w:val="000E0100"/>
    <w:rsid w:val="000E1785"/>
    <w:rsid w:val="000F40FA"/>
    <w:rsid w:val="001035F1"/>
    <w:rsid w:val="0010776B"/>
    <w:rsid w:val="001134E9"/>
    <w:rsid w:val="00116E44"/>
    <w:rsid w:val="00133E66"/>
    <w:rsid w:val="001435A3"/>
    <w:rsid w:val="00146ED3"/>
    <w:rsid w:val="00151044"/>
    <w:rsid w:val="00185AA6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5049"/>
    <w:rsid w:val="002E5912"/>
    <w:rsid w:val="00301B21"/>
    <w:rsid w:val="00325348"/>
    <w:rsid w:val="0032732C"/>
    <w:rsid w:val="00336AD0"/>
    <w:rsid w:val="0037079A"/>
    <w:rsid w:val="003711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1942"/>
    <w:rsid w:val="004E7D54"/>
    <w:rsid w:val="00511688"/>
    <w:rsid w:val="005273C6"/>
    <w:rsid w:val="00530A69"/>
    <w:rsid w:val="00545593"/>
    <w:rsid w:val="00556EBF"/>
    <w:rsid w:val="00577C6C"/>
    <w:rsid w:val="005A62FE"/>
    <w:rsid w:val="005A6B00"/>
    <w:rsid w:val="005C2FE2"/>
    <w:rsid w:val="005D27C1"/>
    <w:rsid w:val="005E2BC9"/>
    <w:rsid w:val="00605102"/>
    <w:rsid w:val="006215AA"/>
    <w:rsid w:val="00672448"/>
    <w:rsid w:val="006913C9"/>
    <w:rsid w:val="0069470D"/>
    <w:rsid w:val="006D58AA"/>
    <w:rsid w:val="00734F00"/>
    <w:rsid w:val="00736959"/>
    <w:rsid w:val="007A70AE"/>
    <w:rsid w:val="007D5C2D"/>
    <w:rsid w:val="007E4C43"/>
    <w:rsid w:val="0082002C"/>
    <w:rsid w:val="00834623"/>
    <w:rsid w:val="008362E8"/>
    <w:rsid w:val="0085786E"/>
    <w:rsid w:val="0087657D"/>
    <w:rsid w:val="008A1768"/>
    <w:rsid w:val="008A489F"/>
    <w:rsid w:val="008F0F33"/>
    <w:rsid w:val="008F4429"/>
    <w:rsid w:val="00915D83"/>
    <w:rsid w:val="0094021A"/>
    <w:rsid w:val="00945B73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4290"/>
    <w:rsid w:val="00B412D4"/>
    <w:rsid w:val="00B51681"/>
    <w:rsid w:val="00B64FFF"/>
    <w:rsid w:val="00B84788"/>
    <w:rsid w:val="00BE3C22"/>
    <w:rsid w:val="00C0345E"/>
    <w:rsid w:val="00C21ABE"/>
    <w:rsid w:val="00C31C95"/>
    <w:rsid w:val="00C3483A"/>
    <w:rsid w:val="00C74E9D"/>
    <w:rsid w:val="00C759C0"/>
    <w:rsid w:val="00C826DD"/>
    <w:rsid w:val="00C82FD3"/>
    <w:rsid w:val="00C92819"/>
    <w:rsid w:val="00CC3F3F"/>
    <w:rsid w:val="00CC557D"/>
    <w:rsid w:val="00CC6B7B"/>
    <w:rsid w:val="00CD2089"/>
    <w:rsid w:val="00CF7BCB"/>
    <w:rsid w:val="00D73A67"/>
    <w:rsid w:val="00D970A9"/>
    <w:rsid w:val="00DF3845"/>
    <w:rsid w:val="00E10368"/>
    <w:rsid w:val="00E41911"/>
    <w:rsid w:val="00E44B57"/>
    <w:rsid w:val="00E71BE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083387-4574-4046-AB2E-BA94D48AD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B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E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C693A-3B19-47B6-9B56-1E9F8F7E0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902CCB8E</Template>
  <TotalTime>0</TotalTime>
  <Pages>2</Pages>
  <Words>333</Words>
  <Characters>1711</Characters>
  <Application>Microsoft Office Word</Application>
  <DocSecurity>0</DocSecurity>
  <Lines>58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5003 Text of Previous Version (Jan. 22, 2020) - South Carolina Legislature Online</dc:title>
  <dc:creator>Rosanne McDowell</dc:creator>
  <cp:lastModifiedBy>S Wilson</cp:lastModifiedBy>
  <cp:revision>2</cp:revision>
  <cp:lastPrinted>2020-01-21T20:42:00Z</cp:lastPrinted>
  <dcterms:created xsi:type="dcterms:W3CDTF">2020-01-22T20:46:00Z</dcterms:created>
  <dcterms:modified xsi:type="dcterms:W3CDTF">2020-01-22T20:46:00Z</dcterms:modified>
</cp:coreProperties>
</file>