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E29" w:rsidRDefault="005B2E29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17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5F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7B31B7">
        <w:rPr>
          <w:color w:val="000000" w:themeColor="text1"/>
          <w:u w:color="000000" w:themeColor="text1"/>
        </w:rPr>
        <w:t xml:space="preserve">PROVIDE THAT THE STAFF SERVING THE MEMBERS OF THE HOUSE OF REPRESENTATIVES IS NOT REQUIRED </w:t>
      </w:r>
      <w:r>
        <w:rPr>
          <w:color w:val="000000" w:themeColor="text1"/>
          <w:u w:color="000000" w:themeColor="text1"/>
        </w:rPr>
        <w:t>TO WORK ON GOOD FRIDAY, APRIL 10,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172B" w:rsidRDefault="00ED1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172B" w:rsidRDefault="00ED1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81" w:rsidRDefault="009A5F81" w:rsidP="009A5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B7">
        <w:rPr>
          <w:color w:val="000000" w:themeColor="text1"/>
          <w:u w:color="000000" w:themeColor="text1"/>
        </w:rPr>
        <w:t>That the staff serving the members of the House of Representatives is not required to work</w:t>
      </w:r>
      <w:r>
        <w:rPr>
          <w:color w:val="000000" w:themeColor="text1"/>
          <w:u w:color="000000" w:themeColor="text1"/>
        </w:rPr>
        <w:t xml:space="preserve"> on Good Friday, April 10, 2020.</w:t>
      </w:r>
    </w:p>
    <w:p w:rsidR="003B7FA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2E29" w:rsidRDefault="005B2E29" w:rsidP="005B2E29">
      <w:pPr>
        <w:suppressAutoHyphens/>
      </w:pPr>
    </w:p>
    <w:sectPr w:rsidR="005B2E29" w:rsidSect="005B2E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72B" w:rsidRDefault="00ED172B" w:rsidP="009F0C77">
      <w:r>
        <w:separator/>
      </w:r>
    </w:p>
  </w:endnote>
  <w:endnote w:type="continuationSeparator" w:id="0">
    <w:p w:rsidR="00ED172B" w:rsidRDefault="00ED17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9ADE26-A06B-4AD0-B43E-D404596CCB4A}"/>
    <w:embedBold r:id="rId2" w:fontKey="{86E5F371-FBEE-4475-B21B-6200E309E8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5A79D46-A956-46C5-92AB-6D94FA9166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9F1F23-79C7-4172-8CD3-2230BEEC9B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30DB03-255F-4FEA-97B2-F03C3E1FC2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FA2" w:rsidRPr="005B2E29" w:rsidRDefault="005B2E29" w:rsidP="005B2E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72B" w:rsidRDefault="00ED172B" w:rsidP="009F0C77">
      <w:r>
        <w:separator/>
      </w:r>
    </w:p>
  </w:footnote>
  <w:footnote w:type="continuationSeparator" w:id="0">
    <w:p w:rsidR="00ED172B" w:rsidRDefault="00ED17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41AHB20"/>
    <w:docVar w:name="CoverBillType" w:val="r"/>
    <w:docVar w:name="DocPath" w:val="L:\Council\bills\BH\7241AHB20.DOCX"/>
    <w:docVar w:name="dvBillNumber" w:val="500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D172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FA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2E29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6DF8"/>
    <w:rsid w:val="007A70AE"/>
    <w:rsid w:val="008362E8"/>
    <w:rsid w:val="0085786E"/>
    <w:rsid w:val="008A1768"/>
    <w:rsid w:val="008A489F"/>
    <w:rsid w:val="008F0F33"/>
    <w:rsid w:val="008F4429"/>
    <w:rsid w:val="0090630D"/>
    <w:rsid w:val="0094021A"/>
    <w:rsid w:val="009A5F8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06E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172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C6622-BE86-433D-959B-BB1FEA17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5F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F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EE785-0A6E-4581-8235-14E54D44A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1</Pages>
  <Words>59</Words>
  <Characters>277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5007 Text of Previous Version (Jan. 22, 2020) - South Carolina Legislature Online</dc:title>
  <dc:creator>Bonnie Huth</dc:creator>
  <cp:lastModifiedBy>S Wilson</cp:lastModifiedBy>
  <cp:revision>2</cp:revision>
  <cp:lastPrinted>2020-01-22T14:19:00Z</cp:lastPrinted>
  <dcterms:created xsi:type="dcterms:W3CDTF">2020-01-22T20:48:00Z</dcterms:created>
  <dcterms:modified xsi:type="dcterms:W3CDTF">2020-01-22T20:48:00Z</dcterms:modified>
</cp:coreProperties>
</file>