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4F5" w:rsidRPr="00522CE0" w:rsidRDefault="00B954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954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677E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6CD7" w:rsidRPr="00522CE0" w:rsidRDefault="00D86CD7" w:rsidP="00D86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5, CHAPTER 3, TITLE 1 OF THE 1976 CODE, RELATING TO THE APPOINTMENT AND REMOVAL OF OFFICERS, BY ADDING SECTION 1-3-235, TO ESTABLISH A SOUTH CAROLINA AMBASSADOR OF JAZZ APPOINTED BY THE GOVERNOR.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677EC" w:rsidRDefault="00E677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677EC" w:rsidRDefault="00E677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6CD7" w:rsidRDefault="00E677EC" w:rsidP="00D86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86CD7">
        <w:rPr>
          <w:rFonts w:eastAsia="Times New Roman"/>
        </w:rPr>
        <w:t>Article 5, Chapter 3, Title 1 of the 1976 Code is amended by adding:</w:t>
      </w:r>
    </w:p>
    <w:p w:rsidR="00D86CD7" w:rsidRDefault="00D86CD7" w:rsidP="00D86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6CD7" w:rsidRDefault="00D86CD7" w:rsidP="00D86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1-3-235.</w:t>
      </w:r>
      <w:r>
        <w:rPr>
          <w:rFonts w:eastAsia="Times New Roman"/>
        </w:rPr>
        <w:tab/>
      </w:r>
      <w:r w:rsidRPr="00297372">
        <w:t xml:space="preserve">The Governor may name and appoint </w:t>
      </w:r>
      <w:r w:rsidR="006320DE">
        <w:t>an</w:t>
      </w:r>
      <w:r w:rsidRPr="00297372">
        <w:t xml:space="preserve"> outstanding and distinguished </w:t>
      </w:r>
      <w:r>
        <w:t>jazz master</w:t>
      </w:r>
      <w:r w:rsidRPr="00297372">
        <w:t xml:space="preserve"> as </w:t>
      </w:r>
      <w:r>
        <w:t>ambassador of jazz</w:t>
      </w:r>
      <w:r w:rsidRPr="00297372">
        <w:t xml:space="preserve"> for the State of South Carolina.</w:t>
      </w:r>
      <w:r>
        <w:t>”</w:t>
      </w:r>
    </w:p>
    <w:p w:rsidR="00D86CD7" w:rsidRDefault="00D86CD7" w:rsidP="00D86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E677EC" w:rsidRDefault="00D86CD7" w:rsidP="00D86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>SECTION</w:t>
      </w:r>
      <w:r>
        <w:tab/>
        <w:t>2.</w:t>
      </w:r>
      <w:r>
        <w:tab/>
      </w:r>
      <w:r w:rsidRPr="004F752C">
        <w:rPr>
          <w:color w:val="000000" w:themeColor="text1"/>
          <w:u w:color="000000" w:themeColor="text1"/>
        </w:rPr>
        <w:t>Thales Thomas “Skipp” Pearson</w:t>
      </w:r>
      <w:r>
        <w:rPr>
          <w:color w:val="000000" w:themeColor="text1"/>
          <w:u w:color="000000" w:themeColor="text1"/>
        </w:rPr>
        <w:t xml:space="preserve"> shall be posthumously named the inaugural ambassador of jazz for the State of South Carolina in honor of his extraordinary contributions to the world of jazz music.</w:t>
      </w:r>
    </w:p>
    <w:p w:rsidR="00E677EC" w:rsidRDefault="00E677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77EC" w:rsidRPr="00522CE0" w:rsidRDefault="00E677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86CD7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E7E09" w:rsidRDefault="00103C7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954F5" w:rsidRDefault="00B954F5" w:rsidP="00B954F5">
      <w:pPr>
        <w:suppressAutoHyphens/>
        <w:jc w:val="both"/>
        <w:rPr>
          <w:rFonts w:eastAsia="Times New Roman"/>
        </w:rPr>
      </w:pPr>
    </w:p>
    <w:sectPr w:rsidR="00B954F5" w:rsidSect="00B954F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7EC" w:rsidRDefault="00E677EC" w:rsidP="00522CE0">
      <w:r>
        <w:separator/>
      </w:r>
    </w:p>
  </w:endnote>
  <w:endnote w:type="continuationSeparator" w:id="0">
    <w:p w:rsidR="00E677EC" w:rsidRDefault="00E677E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08DE3AE-D8B1-4A21-936B-F39A4793207C}"/>
    <w:embedBold r:id="rId2" w:fontKey="{F5CF5E72-A1F2-4847-A0DF-C050D7EDDC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164402-BFC2-49DD-AFDA-8636C8C78B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DB6D1C1-5581-444C-8B1F-1ABAB292FB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E09" w:rsidRPr="00B954F5" w:rsidRDefault="00B954F5" w:rsidP="00B954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7EC" w:rsidRDefault="00E677EC" w:rsidP="00522CE0">
      <w:r>
        <w:separator/>
      </w:r>
    </w:p>
  </w:footnote>
  <w:footnote w:type="continuationSeparator" w:id="0">
    <w:p w:rsidR="00E677EC" w:rsidRDefault="00E677E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JAZZ.KMM.MSM"/>
    <w:docVar w:name="CoverAttorneyInitials" w:val="KMM"/>
    <w:docVar w:name="CoverAttorneyLastName" w:val="Moffitt"/>
    <w:docVar w:name="CoverBillType" w:val="b"/>
    <w:docVar w:name="CoverSenator" w:val="MSM"/>
    <w:docVar w:name="dvBillNumber" w:val="500"/>
    <w:docVar w:name="dvBillNumberPrefix" w:val="S. "/>
    <w:docVar w:name="dvOriginalBody" w:val="Senate"/>
    <w:docVar w:name="fulldraftpath" w:val="L:\S-RES\MSM\002JAZZ.KMM.MSM.DOCX"/>
    <w:docVar w:name="NameofBody" w:val="S"/>
    <w:docVar w:name="vgroup2" w:val="S-RES"/>
  </w:docVars>
  <w:rsids>
    <w:rsidRoot w:val="00E677EC"/>
    <w:rsid w:val="00042AC1"/>
    <w:rsid w:val="00046516"/>
    <w:rsid w:val="00072458"/>
    <w:rsid w:val="0007601D"/>
    <w:rsid w:val="000B0720"/>
    <w:rsid w:val="000B5EAF"/>
    <w:rsid w:val="00103C7B"/>
    <w:rsid w:val="00116200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E0278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12E33"/>
    <w:rsid w:val="006320DE"/>
    <w:rsid w:val="0066450E"/>
    <w:rsid w:val="006A1802"/>
    <w:rsid w:val="006C0CBB"/>
    <w:rsid w:val="006C74EA"/>
    <w:rsid w:val="00720D40"/>
    <w:rsid w:val="007318D4"/>
    <w:rsid w:val="00765784"/>
    <w:rsid w:val="007A4390"/>
    <w:rsid w:val="007E5CB7"/>
    <w:rsid w:val="00802445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E7E09"/>
    <w:rsid w:val="00B10098"/>
    <w:rsid w:val="00B5790D"/>
    <w:rsid w:val="00B945C5"/>
    <w:rsid w:val="00B954F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86CD7"/>
    <w:rsid w:val="00DA3C6B"/>
    <w:rsid w:val="00DA47B9"/>
    <w:rsid w:val="00DE5635"/>
    <w:rsid w:val="00E058D3"/>
    <w:rsid w:val="00E12CA0"/>
    <w:rsid w:val="00E2236D"/>
    <w:rsid w:val="00E677EC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679605E-2519-4DC6-A3EC-E84FBBC96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C1081DB3.dotm</Template>
  <TotalTime>0</TotalTime>
  <Pages>1</Pages>
  <Words>137</Words>
  <Characters>668</Characters>
  <Application>Microsoft Office Word</Application>
  <DocSecurity>0</DocSecurity>
  <Lines>33</Lines>
  <Paragraphs>8</Paragraphs>
  <ScaleCrop>false</ScaleCrop>
  <Company> </Company>
  <LinksUpToDate>false</LinksUpToDate>
  <CharactersWithSpaces>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500 Text of Previous Version (Feb. 12,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2019-02-12T19:16:00Z</dcterms:created>
  <dcterms:modified xsi:type="dcterms:W3CDTF">2019-02-12T19:16:00Z</dcterms:modified>
</cp:coreProperties>
</file>