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AEA" w:rsidRDefault="00DA1AEA"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81" w:rsidRDefault="00531081" w:rsidP="0053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2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412E">
        <w:rPr>
          <w:color w:val="000000" w:themeColor="text1"/>
          <w:u w:color="000000" w:themeColor="text1"/>
        </w:rPr>
        <w:t>TO AMEND SECTION 44</w:t>
      </w:r>
      <w:r w:rsidR="005B63C5">
        <w:rPr>
          <w:color w:val="000000" w:themeColor="text1"/>
          <w:u w:color="000000" w:themeColor="text1"/>
        </w:rPr>
        <w:noBreakHyphen/>
      </w:r>
      <w:r w:rsidRPr="00A2412E">
        <w:rPr>
          <w:color w:val="000000" w:themeColor="text1"/>
          <w:u w:color="000000" w:themeColor="text1"/>
        </w:rPr>
        <w:t>53</w:t>
      </w:r>
      <w:r w:rsidR="005B63C5">
        <w:rPr>
          <w:color w:val="000000" w:themeColor="text1"/>
          <w:u w:color="000000" w:themeColor="text1"/>
        </w:rPr>
        <w:noBreakHyphen/>
      </w:r>
      <w:r w:rsidRPr="00A2412E">
        <w:rPr>
          <w:color w:val="000000" w:themeColor="text1"/>
          <w:u w:color="000000" w:themeColor="text1"/>
        </w:rPr>
        <w:t>160, AS AMENDED, CODE OF LAWS OF SOUTH CAROLINA, 1976, RELA</w:t>
      </w:r>
      <w:r w:rsidR="00AD7ABB">
        <w:rPr>
          <w:color w:val="000000" w:themeColor="text1"/>
          <w:u w:color="000000" w:themeColor="text1"/>
        </w:rPr>
        <w:t xml:space="preserve">TING TO PROCESSES FOR CHANGING </w:t>
      </w:r>
      <w:r w:rsidRPr="00A2412E">
        <w:rPr>
          <w:color w:val="000000" w:themeColor="text1"/>
          <w:u w:color="000000" w:themeColor="text1"/>
        </w:rPr>
        <w:t xml:space="preserve">CONTROLLED SUBSTANCE SCHEDULES, SO AS TO </w:t>
      </w:r>
      <w:r>
        <w:rPr>
          <w:color w:val="000000" w:themeColor="text1"/>
          <w:u w:color="000000" w:themeColor="text1"/>
        </w:rPr>
        <w:t xml:space="preserve">REQUIRE </w:t>
      </w:r>
      <w:r w:rsidRPr="00A2412E">
        <w:rPr>
          <w:color w:val="000000" w:themeColor="text1"/>
          <w:u w:color="000000" w:themeColor="text1"/>
        </w:rPr>
        <w:t xml:space="preserve">THE STATE BOARD OF PHARMACY TO </w:t>
      </w:r>
      <w:r>
        <w:rPr>
          <w:color w:val="000000" w:themeColor="text1"/>
          <w:u w:color="000000" w:themeColor="text1"/>
        </w:rPr>
        <w:t xml:space="preserve">PERFORM FUNCTIONS TO QUICKLY IDENTIFY NEW SYNTHETIC CHEMICAL FORMULAS FOR SCHEDULING AND TO AUTHORIZE THE BOARD TO </w:t>
      </w:r>
      <w:r w:rsidRPr="00A2412E">
        <w:rPr>
          <w:color w:val="000000" w:themeColor="text1"/>
          <w:u w:color="000000" w:themeColor="text1"/>
        </w:rPr>
        <w:t xml:space="preserve">ISSUE EMERGENCY RULES </w:t>
      </w:r>
      <w:r>
        <w:rPr>
          <w:color w:val="000000" w:themeColor="text1"/>
          <w:u w:color="000000" w:themeColor="text1"/>
        </w:rPr>
        <w:t>TO SCHEDULE SYNTHETIC CHEMICAL FORMULAS AS A CONTROLLED SUBSTANCE</w:t>
      </w:r>
      <w:r w:rsidRPr="00A241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67" w:rsidRDefault="00703567" w:rsidP="0070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whereby synthetic drugs can be quickly outlawed under state law and instantly identified by police in the field.  Now, therefore,</w:t>
      </w:r>
    </w:p>
    <w:p w:rsidR="00703567" w:rsidRDefault="0070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C95">
        <w:t>Section 44</w:t>
      </w:r>
      <w:r w:rsidR="005B63C5">
        <w:noBreakHyphen/>
      </w:r>
      <w:r w:rsidR="00C45C95">
        <w:t>53</w:t>
      </w:r>
      <w:r w:rsidR="005B63C5">
        <w:noBreakHyphen/>
      </w:r>
      <w:r w:rsidR="00C45C95">
        <w:t>160 of the 1976 Code, as last amended by Act 216 of 2018, is further amended to read:</w:t>
      </w:r>
    </w:p>
    <w:p w:rsidR="00C45C95" w:rsidRDefault="00C45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B63C5">
        <w:noBreakHyphen/>
      </w:r>
      <w:r>
        <w:t>53</w:t>
      </w:r>
      <w:r w:rsidR="005B63C5">
        <w:noBreakHyphen/>
      </w:r>
      <w:r>
        <w:t>160.</w:t>
      </w:r>
      <w:r>
        <w:tab/>
      </w:r>
      <w:r w:rsidR="00C45C95" w:rsidRPr="00236A80">
        <w:t>(A)(1)</w:t>
      </w:r>
      <w:r>
        <w:tab/>
      </w:r>
      <w:r w:rsidR="00C45C95" w:rsidRPr="00236A80">
        <w:t>Annually, within thirty days after the convening of each regular session of the General Assembly, the department shall recommend to the General Assembly any additions, deletions, or revisions in the schedules of controlled substances enumerated in Sections 44</w:t>
      </w:r>
      <w:r w:rsidR="005B63C5">
        <w:noBreakHyphen/>
      </w:r>
      <w:r w:rsidR="00C45C95" w:rsidRPr="00236A80">
        <w:t>53</w:t>
      </w:r>
      <w:r w:rsidR="005B63C5">
        <w:noBreakHyphen/>
      </w:r>
      <w:r w:rsidR="00C45C95" w:rsidRPr="00236A80">
        <w:t>190, 44</w:t>
      </w:r>
      <w:r w:rsidR="005B63C5">
        <w:noBreakHyphen/>
      </w:r>
      <w:r w:rsidR="00C45C95" w:rsidRPr="00236A80">
        <w:t>53</w:t>
      </w:r>
      <w:r w:rsidR="005B63C5">
        <w:noBreakHyphen/>
      </w:r>
      <w:r w:rsidR="00C45C95" w:rsidRPr="00236A80">
        <w:t>210, 44</w:t>
      </w:r>
      <w:r w:rsidR="005B63C5">
        <w:noBreakHyphen/>
      </w:r>
      <w:r w:rsidR="00C45C95" w:rsidRPr="00236A80">
        <w:t>53</w:t>
      </w:r>
      <w:r w:rsidR="005B63C5">
        <w:noBreakHyphen/>
      </w:r>
      <w:r w:rsidR="00C45C95" w:rsidRPr="00236A80">
        <w:t>230, 44</w:t>
      </w:r>
      <w:r w:rsidR="005B63C5">
        <w:noBreakHyphen/>
      </w:r>
      <w:r w:rsidR="00C45C95" w:rsidRPr="00236A80">
        <w:t>53</w:t>
      </w:r>
      <w:r w:rsidR="005B63C5">
        <w:noBreakHyphen/>
      </w:r>
      <w:r w:rsidR="00C45C95" w:rsidRPr="00236A80">
        <w:t>250, and 44</w:t>
      </w:r>
      <w:r w:rsidR="005B63C5">
        <w:noBreakHyphen/>
      </w:r>
      <w:r w:rsidR="00C45C95" w:rsidRPr="00236A80">
        <w:t>53</w:t>
      </w:r>
      <w:r w:rsidR="005B63C5">
        <w:noBreakHyphen/>
      </w:r>
      <w:r w:rsidR="00C45C95" w:rsidRPr="00236A80">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(a)</w:t>
      </w:r>
      <w:r w:rsidR="00357C13">
        <w:tab/>
      </w:r>
      <w:r w:rsidRPr="00236A80">
        <w:t>the actual or relative potential for abuse;</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(b)</w:t>
      </w:r>
      <w:r w:rsidR="00357C13">
        <w:tab/>
      </w:r>
      <w:r w:rsidRPr="00236A80">
        <w:t>the scientific evidence of the substance</w:t>
      </w:r>
      <w:r w:rsidR="005B63C5" w:rsidRPr="005B63C5">
        <w:t>’</w:t>
      </w:r>
      <w:r w:rsidRPr="00236A80">
        <w:t>s pharmacological effect, if known;</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C45C95" w:rsidRPr="00236A80">
        <w:t>the state of current scientific knowledge regarding the substance;</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(d)</w:t>
      </w:r>
      <w:r w:rsidR="00357C13">
        <w:tab/>
      </w:r>
      <w:r w:rsidRPr="00236A80">
        <w:t>the history and current pattern of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C45C95" w:rsidRPr="00236A80">
        <w:t>the scope, duration, and significance of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C45C95" w:rsidRPr="00236A80">
        <w:t>the risk to public health;</w:t>
      </w:r>
    </w:p>
    <w:p w:rsidR="00C45C95" w:rsidRDefault="00C45C95"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(g)</w:t>
      </w:r>
      <w:r w:rsidR="00357C13">
        <w:tab/>
      </w:r>
      <w:r w:rsidRPr="00236A80">
        <w:t xml:space="preserve">the potential of the substance to produce </w:t>
      </w:r>
      <w:r w:rsidRPr="00201748">
        <w:rPr>
          <w:strike/>
        </w:rPr>
        <w:t>psychic</w:t>
      </w:r>
      <w:r w:rsidRPr="00236A80">
        <w:t xml:space="preserve"> </w:t>
      </w:r>
      <w:r w:rsidR="00201748" w:rsidRPr="006549CC">
        <w:rPr>
          <w:u w:val="single"/>
        </w:rPr>
        <w:t>psychological</w:t>
      </w:r>
      <w:r w:rsidR="00201748">
        <w:t xml:space="preserve"> </w:t>
      </w:r>
      <w:r w:rsidRPr="00236A80">
        <w:t>or physiological dependence liability;</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00C45C95" w:rsidRPr="00236A80">
        <w:t>whether the substance is an immediate precursor of a substance already controlled pursuant to this chapter; and</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C45C95" w:rsidRPr="00236A80">
        <w:t>whether the substance has an accepted or recognized medical 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45C95" w:rsidRPr="00236A80">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45C95" w:rsidRPr="00236A80">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00C45C95" w:rsidRPr="00236A80">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the Clerks of the Senate and House, and the Code Commissioner, and shall post the schedules on the department</w:t>
      </w:r>
      <w:r w:rsidR="005B63C5" w:rsidRPr="005B63C5">
        <w:t>’</w:t>
      </w:r>
      <w:r w:rsidR="00C45C95" w:rsidRPr="00236A80">
        <w:t>s website indicating the change and specifying the effective date of the change.</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2D7345">
        <w:rPr>
          <w:color w:val="000000" w:themeColor="text1"/>
          <w:u w:val="single" w:color="000000" w:themeColor="text1"/>
        </w:rPr>
        <w:t>(1)</w:t>
      </w:r>
      <w:r w:rsidRPr="00AF133B">
        <w:rPr>
          <w:color w:val="000000" w:themeColor="text1"/>
          <w:u w:color="000000" w:themeColor="text1"/>
        </w:rPr>
        <w:tab/>
      </w:r>
      <w:r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Pr>
          <w:color w:val="000000" w:themeColor="text1"/>
          <w:u w:val="single" w:color="000000" w:themeColor="text1"/>
        </w:rPr>
        <w:t xml:space="preserve">the </w:t>
      </w:r>
      <w:r w:rsidRPr="002D7345">
        <w:rPr>
          <w:color w:val="000000" w:themeColor="text1"/>
          <w:u w:val="single" w:color="000000" w:themeColor="text1"/>
        </w:rPr>
        <w:t>General Assembly outlining whether the board has identified any new chemical formulas that are used to make synthetic cannabadoids or cathinones not currently illegal under state law. To identify new chemical formulas, the board shall communicate routinely with SLED, the United States Drug Enforcement Administration (DEA), the White House Office of National Drug Control Policy, the Scientific Working Group for the Analysis of Seized Drugs, and other state</w:t>
      </w:r>
      <w:r>
        <w:rPr>
          <w:color w:val="000000" w:themeColor="text1"/>
          <w:u w:val="single" w:color="000000" w:themeColor="text1"/>
        </w:rPr>
        <w:t>s</w:t>
      </w:r>
      <w:r w:rsidR="005B63C5" w:rsidRPr="005B63C5">
        <w:rPr>
          <w:color w:val="000000" w:themeColor="text1"/>
          <w:u w:val="single" w:color="000000" w:themeColor="text1"/>
        </w:rPr>
        <w:t>’</w:t>
      </w:r>
      <w:r>
        <w:rPr>
          <w:color w:val="000000" w:themeColor="text1"/>
          <w:u w:val="single" w:color="000000" w:themeColor="text1"/>
        </w:rPr>
        <w:t xml:space="preserve"> </w:t>
      </w:r>
      <w:r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Pr>
          <w:color w:val="000000" w:themeColor="text1"/>
          <w:u w:val="single" w:color="000000" w:themeColor="text1"/>
        </w:rPr>
        <w:t xml:space="preserve">a </w:t>
      </w:r>
      <w:r w:rsidRPr="002D7345">
        <w:rPr>
          <w:color w:val="000000" w:themeColor="text1"/>
          <w:u w:val="single" w:color="000000" w:themeColor="text1"/>
        </w:rPr>
        <w:t>scheduled controlled substance and vote on the proposed rule as quickly as allowed pursuant to the board</w:t>
      </w:r>
      <w:r w:rsidR="005B63C5" w:rsidRPr="005B63C5">
        <w:rPr>
          <w:color w:val="000000" w:themeColor="text1"/>
          <w:u w:val="single" w:color="000000" w:themeColor="text1"/>
        </w:rPr>
        <w:t>’</w:t>
      </w:r>
      <w:r w:rsidRPr="002D7345">
        <w:rPr>
          <w:color w:val="000000" w:themeColor="text1"/>
          <w:u w:val="single" w:color="000000" w:themeColor="text1"/>
        </w:rPr>
        <w:t xml:space="preserve">s notice and hearing requirements.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scientific evidence of the substance</w:t>
      </w:r>
      <w:r w:rsidR="005B63C5" w:rsidRPr="005B63C5">
        <w:rPr>
          <w:color w:val="000000" w:themeColor="text1"/>
          <w:u w:val="single" w:color="000000" w:themeColor="text1"/>
        </w:rPr>
        <w:t>’</w:t>
      </w:r>
      <w:r w:rsidRPr="002D7345">
        <w:rPr>
          <w:color w:val="000000" w:themeColor="text1"/>
          <w:u w:val="single" w:color="000000" w:themeColor="text1"/>
        </w:rPr>
        <w:t xml:space="preserve">s pharmacological effect, if known;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lastRenderedPageBreak/>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4D1F27" w:rsidRPr="002D7345"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4D1F27" w:rsidRDefault="004D1F27" w:rsidP="004D1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w:t>
      </w:r>
    </w:p>
    <w:p w:rsidR="00C45C95" w:rsidRDefault="004D1F27"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C45C95" w:rsidRPr="00236A80">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5B63C5" w:rsidRPr="005B63C5">
        <w:t>’</w:t>
      </w:r>
      <w:r w:rsidR="00C45C95" w:rsidRPr="00236A80">
        <w:t>s website indicating the change and specifying the effective date of the change.</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6957">
        <w:rPr>
          <w:strike/>
        </w:rPr>
        <w:t>(D)</w:t>
      </w:r>
      <w:r w:rsidR="00F66957">
        <w:rPr>
          <w:u w:val="single"/>
        </w:rPr>
        <w:t>(E)</w:t>
      </w:r>
      <w:r>
        <w:tab/>
      </w:r>
      <w:r w:rsidR="00C45C95" w:rsidRPr="00236A80">
        <w:t>The department shall exclude any nonnarcotic substance from a schedule if the substance may, under the federal Food, Drug, and Cosmetic Act and the laws of this State, be lawfully sold over the counter without a prescription.</w:t>
      </w:r>
    </w:p>
    <w:p w:rsidR="00C45C95" w:rsidRDefault="00357C13" w:rsidP="00C4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6957">
        <w:rPr>
          <w:strike/>
        </w:rPr>
        <w:t>(E)</w:t>
      </w:r>
      <w:r w:rsidR="00F66957">
        <w:rPr>
          <w:u w:val="single"/>
        </w:rPr>
        <w:t>(F)</w:t>
      </w:r>
      <w:r>
        <w:tab/>
      </w:r>
      <w:r w:rsidR="00C45C95" w:rsidRPr="00236A80">
        <w:t>The department</w:t>
      </w:r>
      <w:r w:rsidR="005B63C5" w:rsidRPr="005B63C5">
        <w:t>’</w:t>
      </w:r>
      <w:r w:rsidR="00C45C95" w:rsidRPr="00236A80">
        <w:t>s addition, deletion, or rescheduling of a substance as a controlled substance is governed by this section and is not subject to the promulgation requirements of Chapter 23, Title 1</w:t>
      </w:r>
      <w:r w:rsidR="00C45C95">
        <w:t>.”</w:t>
      </w: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2B2" w:rsidRDefault="00F56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C95">
        <w:t>2</w:t>
      </w:r>
      <w:r>
        <w:t>.</w:t>
      </w:r>
      <w:r>
        <w:tab/>
        <w:t>This act takes effect upon approval by the Governor.</w:t>
      </w:r>
    </w:p>
    <w:p w:rsidR="00731D25" w:rsidRDefault="005B63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AEA" w:rsidRDefault="00DA1AEA" w:rsidP="00DA1AEA">
      <w:pPr>
        <w:suppressAutoHyphens/>
      </w:pPr>
    </w:p>
    <w:sectPr w:rsidR="00DA1AEA" w:rsidSect="00DA1A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2B2" w:rsidRDefault="00F562B2" w:rsidP="009F0C77">
      <w:r>
        <w:separator/>
      </w:r>
    </w:p>
  </w:endnote>
  <w:endnote w:type="continuationSeparator" w:id="0">
    <w:p w:rsidR="00F562B2" w:rsidRDefault="00F56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D5BDF0-975F-4234-8C49-6AE311808651}"/>
    <w:embedBold r:id="rId2" w:fontKey="{B02ADC1A-EC19-4D99-92AB-B54EB27F88FE}"/>
  </w:font>
  <w:font w:name="Calibri">
    <w:panose1 w:val="020F0502020204030204"/>
    <w:charset w:val="00"/>
    <w:family w:val="swiss"/>
    <w:pitch w:val="variable"/>
    <w:sig w:usb0="E0002EFF" w:usb1="C000247B" w:usb2="00000009" w:usb3="00000000" w:csb0="000001FF" w:csb1="00000000"/>
    <w:embedRegular r:id="rId3" w:fontKey="{42B2BD8A-73CF-4A88-9003-C68282D34B60}"/>
  </w:font>
  <w:font w:name="Segoe UI">
    <w:panose1 w:val="020B0502040204020203"/>
    <w:charset w:val="00"/>
    <w:family w:val="swiss"/>
    <w:pitch w:val="variable"/>
    <w:sig w:usb0="E4002EFF" w:usb1="C000E47F" w:usb2="00000009" w:usb3="00000000" w:csb0="000001FF" w:csb1="00000000"/>
    <w:embedRegular r:id="rId4" w:fontKey="{00565A4B-6D46-47DF-B796-D54478C62C7A}"/>
  </w:font>
  <w:font w:name="Cambria">
    <w:panose1 w:val="02040503050406030204"/>
    <w:charset w:val="00"/>
    <w:family w:val="roman"/>
    <w:pitch w:val="variable"/>
    <w:sig w:usb0="E00006FF" w:usb1="420024FF" w:usb2="02000000" w:usb3="00000000" w:csb0="0000019F" w:csb1="00000000"/>
    <w:embedRegular r:id="rId5" w:fontKey="{25A1CAAB-DEE3-4BA8-8E23-AD1753D8E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D25" w:rsidRPr="00DA1AEA" w:rsidRDefault="00DA1AEA" w:rsidP="00DA1AEA">
    <w:pPr>
      <w:pStyle w:val="Footer"/>
      <w:tabs>
        <w:tab w:val="clear" w:pos="4680"/>
        <w:tab w:val="clear" w:pos="9360"/>
        <w:tab w:val="center" w:pos="2995"/>
      </w:tabs>
      <w:spacing w:before="120"/>
    </w:pPr>
    <w:r>
      <w:t>[5058]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2B2" w:rsidRDefault="00F562B2" w:rsidP="009F0C77">
      <w:r>
        <w:separator/>
      </w:r>
    </w:p>
  </w:footnote>
  <w:footnote w:type="continuationSeparator" w:id="0">
    <w:p w:rsidR="00F562B2" w:rsidRDefault="00F56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7VR20"/>
    <w:docVar w:name="CoverBillType" w:val="b"/>
    <w:docVar w:name="DocPath" w:val="L:\Council\bills\CC\15717VR20.DOCX"/>
    <w:docVar w:name="dvBillNumber" w:val="5058"/>
    <w:docVar w:name="dvBillNumberPrefix" w:val="H. "/>
    <w:docVar w:name="dvOriginalBody" w:val="House"/>
    <w:docVar w:name="dvSteno" w:val="CC"/>
    <w:docVar w:name="NameofBody" w:val="h"/>
    <w:docVar w:name="vGroup2" w:val="Council"/>
  </w:docVars>
  <w:rsids>
    <w:rsidRoot w:val="00F562B2"/>
    <w:rsid w:val="00011869"/>
    <w:rsid w:val="00015CD6"/>
    <w:rsid w:val="000E0100"/>
    <w:rsid w:val="000E1785"/>
    <w:rsid w:val="000F40FA"/>
    <w:rsid w:val="001035F1"/>
    <w:rsid w:val="0010776B"/>
    <w:rsid w:val="001237F1"/>
    <w:rsid w:val="00133E66"/>
    <w:rsid w:val="001435A3"/>
    <w:rsid w:val="00146ED3"/>
    <w:rsid w:val="00151044"/>
    <w:rsid w:val="001D08F2"/>
    <w:rsid w:val="001D3A58"/>
    <w:rsid w:val="001D525B"/>
    <w:rsid w:val="001D7F4F"/>
    <w:rsid w:val="00201748"/>
    <w:rsid w:val="00205238"/>
    <w:rsid w:val="002321B6"/>
    <w:rsid w:val="00232912"/>
    <w:rsid w:val="00250967"/>
    <w:rsid w:val="002543C8"/>
    <w:rsid w:val="0025541D"/>
    <w:rsid w:val="00284AAE"/>
    <w:rsid w:val="002E5912"/>
    <w:rsid w:val="00301B21"/>
    <w:rsid w:val="00325348"/>
    <w:rsid w:val="0032732C"/>
    <w:rsid w:val="00336AD0"/>
    <w:rsid w:val="00357C13"/>
    <w:rsid w:val="0037079A"/>
    <w:rsid w:val="003C4DAB"/>
    <w:rsid w:val="003D01E8"/>
    <w:rsid w:val="003E5288"/>
    <w:rsid w:val="003F6D79"/>
    <w:rsid w:val="0041760A"/>
    <w:rsid w:val="00417C01"/>
    <w:rsid w:val="004403BD"/>
    <w:rsid w:val="00461441"/>
    <w:rsid w:val="004809EE"/>
    <w:rsid w:val="004D1F27"/>
    <w:rsid w:val="004E7D54"/>
    <w:rsid w:val="005273C6"/>
    <w:rsid w:val="00530A69"/>
    <w:rsid w:val="00531081"/>
    <w:rsid w:val="00545593"/>
    <w:rsid w:val="00556EBF"/>
    <w:rsid w:val="00577C6C"/>
    <w:rsid w:val="005A62FE"/>
    <w:rsid w:val="005B63C5"/>
    <w:rsid w:val="005C2FE2"/>
    <w:rsid w:val="005E2BC9"/>
    <w:rsid w:val="00605102"/>
    <w:rsid w:val="006215AA"/>
    <w:rsid w:val="006549CC"/>
    <w:rsid w:val="006913C9"/>
    <w:rsid w:val="0069470D"/>
    <w:rsid w:val="006D58AA"/>
    <w:rsid w:val="00703567"/>
    <w:rsid w:val="00731D25"/>
    <w:rsid w:val="00734F00"/>
    <w:rsid w:val="00736959"/>
    <w:rsid w:val="00753E27"/>
    <w:rsid w:val="007A70AE"/>
    <w:rsid w:val="008362E8"/>
    <w:rsid w:val="0085786E"/>
    <w:rsid w:val="008A1768"/>
    <w:rsid w:val="008A489F"/>
    <w:rsid w:val="008F0C2A"/>
    <w:rsid w:val="008F0F33"/>
    <w:rsid w:val="008F4429"/>
    <w:rsid w:val="0094021A"/>
    <w:rsid w:val="009B44AF"/>
    <w:rsid w:val="009C6A0B"/>
    <w:rsid w:val="009F0C77"/>
    <w:rsid w:val="009F4DD1"/>
    <w:rsid w:val="00A02543"/>
    <w:rsid w:val="00A3134C"/>
    <w:rsid w:val="00A41684"/>
    <w:rsid w:val="00A64E80"/>
    <w:rsid w:val="00A72BCD"/>
    <w:rsid w:val="00A741D9"/>
    <w:rsid w:val="00A833AB"/>
    <w:rsid w:val="00A9741D"/>
    <w:rsid w:val="00AC34A2"/>
    <w:rsid w:val="00AD1C9A"/>
    <w:rsid w:val="00AD4B17"/>
    <w:rsid w:val="00AD7ABB"/>
    <w:rsid w:val="00B412D4"/>
    <w:rsid w:val="00B64FFF"/>
    <w:rsid w:val="00BE3C22"/>
    <w:rsid w:val="00C0345E"/>
    <w:rsid w:val="00C21ABE"/>
    <w:rsid w:val="00C31C95"/>
    <w:rsid w:val="00C3483A"/>
    <w:rsid w:val="00C45C95"/>
    <w:rsid w:val="00C74E9D"/>
    <w:rsid w:val="00C826DD"/>
    <w:rsid w:val="00C82FD3"/>
    <w:rsid w:val="00C92819"/>
    <w:rsid w:val="00CC6B7B"/>
    <w:rsid w:val="00CD2089"/>
    <w:rsid w:val="00D11DBF"/>
    <w:rsid w:val="00D73A67"/>
    <w:rsid w:val="00D970A9"/>
    <w:rsid w:val="00DA1AEA"/>
    <w:rsid w:val="00DF3845"/>
    <w:rsid w:val="00E41911"/>
    <w:rsid w:val="00E44B57"/>
    <w:rsid w:val="00E92EEF"/>
    <w:rsid w:val="00EF2368"/>
    <w:rsid w:val="00F24442"/>
    <w:rsid w:val="00F50AE3"/>
    <w:rsid w:val="00F562B2"/>
    <w:rsid w:val="00F655B7"/>
    <w:rsid w:val="00F656BA"/>
    <w:rsid w:val="00F66957"/>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3F49C-523A-41CB-A9D5-C677836A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A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EC161-701F-49C9-ABF0-6CCC1056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5</Pages>
  <Words>1315</Words>
  <Characters>7128</Characters>
  <Application>Microsoft Office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5058 Text of Previous Version (Jan. 29, 2020) - South Carolina Legislature Online</dc:title>
  <dc:creator>Chris Charlton</dc:creator>
  <cp:lastModifiedBy>S Wilson</cp:lastModifiedBy>
  <cp:revision>2</cp:revision>
  <cp:lastPrinted>2020-01-24T14:36:00Z</cp:lastPrinted>
  <dcterms:created xsi:type="dcterms:W3CDTF">2020-01-29T19:58:00Z</dcterms:created>
  <dcterms:modified xsi:type="dcterms:W3CDTF">2020-01-29T19:58:00Z</dcterms:modified>
</cp:coreProperties>
</file>