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D95" w:rsidRDefault="00316D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09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1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460E0D">
        <w:noBreakHyphen/>
      </w:r>
      <w:r>
        <w:t>3</w:t>
      </w:r>
      <w:r w:rsidR="00460E0D">
        <w:noBreakHyphen/>
      </w:r>
      <w:r>
        <w:t xml:space="preserve">40, CODE OF LAWS OF SOUTH CAROLINA, 1976 RELATING TO THE DISPOSITION OF THE WAGES OF AN INMATE WHO IS ALLOWED TO WORK, SO AS TO PROVIDE AN INMATE WHO </w:t>
      </w:r>
      <w:r w:rsidR="00460E0D">
        <w:t>PARTICIPATES IN THE PRISON INDUSTRIES PROGRAM</w:t>
      </w:r>
      <w:r w:rsidR="00C51225">
        <w:t>,</w:t>
      </w:r>
      <w:r w:rsidR="00460E0D">
        <w:t xml:space="preserve"> </w:t>
      </w:r>
      <w:r>
        <w:t>IS PAID LESS THAN THE FEDERALLY ESTABLISHED MINIMUM WAGE</w:t>
      </w:r>
      <w:r w:rsidR="00C51225">
        <w:t>,</w:t>
      </w:r>
      <w:r>
        <w:t xml:space="preserve"> </w:t>
      </w:r>
      <w:r w:rsidR="00460E0D">
        <w:t>AND DOES NOT HAVE CHILD SUPPORT OBLIGATIONS</w:t>
      </w:r>
      <w:r w:rsidR="00E25E83">
        <w:t>,</w:t>
      </w:r>
      <w:r w:rsidR="00460E0D">
        <w:t xml:space="preserve"> </w:t>
      </w:r>
      <w:r>
        <w:t xml:space="preserve">SHALL NOT HAVE </w:t>
      </w:r>
      <w:r w:rsidR="00460E0D">
        <w:t>A PORTION OF HIS WAGES USED TO COVER THE COST FOR ROOM AND BOARD</w:t>
      </w:r>
      <w:r>
        <w:t>, AND TO PROVIDE FOR THE DISPOSITION OF THIS PORTION OF HIS WAGES.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0987" w:rsidRDefault="005209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987" w:rsidRDefault="005209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A25" w:rsidRDefault="00161A25" w:rsidP="0016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rsidR="00460E0D">
        <w:noBreakHyphen/>
      </w:r>
      <w:r>
        <w:t>3</w:t>
      </w:r>
      <w:r w:rsidR="00460E0D">
        <w:noBreakHyphen/>
      </w:r>
      <w:r>
        <w:t>40(A)(3) of the 1976 Code</w:t>
      </w:r>
      <w:r w:rsidR="00460E0D">
        <w:t xml:space="preserve"> </w:t>
      </w:r>
      <w:r>
        <w:t>is amended to read:</w:t>
      </w:r>
    </w:p>
    <w:p w:rsidR="00161A25" w:rsidRDefault="00161A25" w:rsidP="0016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A25" w:rsidRDefault="00161A25" w:rsidP="0016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Thirty</w:t>
      </w:r>
      <w:r w:rsidR="00460E0D">
        <w:noBreakHyphen/>
      </w:r>
      <w:r>
        <w:t>five percent must be used to pay the prisoner</w:t>
      </w:r>
      <w:r w:rsidR="00460E0D" w:rsidRPr="00460E0D">
        <w:t>’</w:t>
      </w:r>
      <w:r>
        <w:t>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rsidR="00460E0D">
        <w:noBreakHyphen/>
      </w:r>
      <w:r>
        <w:t>five percent must be used by the Department of Corrections to defray the cost of the prisoner</w:t>
      </w:r>
      <w:r w:rsidR="00460E0D" w:rsidRPr="00460E0D">
        <w:t>’</w:t>
      </w:r>
      <w:r w:rsidR="00460E0D">
        <w:t xml:space="preserve">s room and board. </w:t>
      </w:r>
      <w:r>
        <w:t>Furthermore, if there are no child support obligations, then ten percent must be made available to the inmate during his incarceration for the purchase of incidentals pursuant to subsection (4). This is in addition to the ten percent used for the same purpose in subsection (4).</w:t>
      </w:r>
    </w:p>
    <w:p w:rsidR="00161A25" w:rsidRDefault="00161A25" w:rsidP="0016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 xml:space="preserve">Notwithstanding the provisions contained in this subsection, an inmate who participates in the prison industries program, is paid less </w:t>
      </w:r>
      <w:r>
        <w:rPr>
          <w:u w:val="single"/>
        </w:rPr>
        <w:lastRenderedPageBreak/>
        <w:t>than the federally established minimum wage, and does not have child support obligations shall not have twenty</w:t>
      </w:r>
      <w:r w:rsidR="00460E0D">
        <w:rPr>
          <w:u w:val="single"/>
        </w:rPr>
        <w:noBreakHyphen/>
      </w:r>
      <w:r>
        <w:rPr>
          <w:u w:val="single"/>
        </w:rPr>
        <w:t>five percent of his wages used to defray t</w:t>
      </w:r>
      <w:r w:rsidR="00460E0D">
        <w:rPr>
          <w:u w:val="single"/>
        </w:rPr>
        <w:t xml:space="preserve">he cost of his room and board. </w:t>
      </w:r>
      <w:r>
        <w:rPr>
          <w:u w:val="single"/>
        </w:rPr>
        <w:t>This amount must be made available to him during his incarceration for the purchase of incidentals in addition to the ten percent used for the same purpose pursuant to subsection (4).</w:t>
      </w:r>
      <w:r>
        <w:t>”</w:t>
      </w:r>
    </w:p>
    <w:p w:rsidR="00161A25" w:rsidRDefault="00161A25" w:rsidP="0016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A25" w:rsidRDefault="00161A25" w:rsidP="0016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sidR="00460E0D">
        <w:t xml:space="preserve">on shall so expressly provide. </w:t>
      </w:r>
      <w: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61A25" w:rsidRDefault="00161A25" w:rsidP="0016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987" w:rsidRDefault="00161A25" w:rsidP="0016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90E25" w:rsidRDefault="00460E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D95" w:rsidRDefault="00316D95" w:rsidP="00316D95">
      <w:pPr>
        <w:suppressAutoHyphens/>
      </w:pPr>
    </w:p>
    <w:sectPr w:rsidR="00316D95" w:rsidSect="00316D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E0D" w:rsidRDefault="00460E0D" w:rsidP="009F0C77">
      <w:r>
        <w:separator/>
      </w:r>
    </w:p>
  </w:endnote>
  <w:endnote w:type="continuationSeparator" w:id="0">
    <w:p w:rsidR="00460E0D" w:rsidRDefault="00460E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178E7B-5882-467E-81BF-FA31DDAE98B8}"/>
    <w:embedBold r:id="rId2" w:fontKey="{CECB28B1-276C-4C87-9432-AA9C6F5FA08B}"/>
  </w:font>
  <w:font w:name="Calibri">
    <w:panose1 w:val="020F0502020204030204"/>
    <w:charset w:val="00"/>
    <w:family w:val="swiss"/>
    <w:pitch w:val="variable"/>
    <w:sig w:usb0="E0002EFF" w:usb1="C000247B" w:usb2="00000009" w:usb3="00000000" w:csb0="000001FF" w:csb1="00000000"/>
    <w:embedRegular r:id="rId3" w:fontKey="{5356F4D4-4179-4AC5-842D-24FC44BBB6A9}"/>
  </w:font>
  <w:font w:name="Segoe UI">
    <w:panose1 w:val="020B0502040204020203"/>
    <w:charset w:val="00"/>
    <w:family w:val="swiss"/>
    <w:pitch w:val="variable"/>
    <w:sig w:usb0="E4002EFF" w:usb1="C000E47F" w:usb2="00000009" w:usb3="00000000" w:csb0="000001FF" w:csb1="00000000"/>
    <w:embedRegular r:id="rId4" w:fontKey="{750137BF-E508-44D7-A8C0-E4AD142081EA}"/>
  </w:font>
  <w:font w:name="Cambria">
    <w:panose1 w:val="02040503050406030204"/>
    <w:charset w:val="00"/>
    <w:family w:val="roman"/>
    <w:pitch w:val="variable"/>
    <w:sig w:usb0="E00006FF" w:usb1="420024FF" w:usb2="02000000" w:usb3="00000000" w:csb0="0000019F" w:csb1="00000000"/>
    <w:embedRegular r:id="rId5" w:fontKey="{AF101DC1-C640-4551-9FAA-C098868BE3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E25" w:rsidRPr="00316D95" w:rsidRDefault="00316D95" w:rsidP="00316D95">
    <w:pPr>
      <w:pStyle w:val="Footer"/>
      <w:tabs>
        <w:tab w:val="clear" w:pos="4680"/>
        <w:tab w:val="clear" w:pos="9360"/>
        <w:tab w:val="center" w:pos="2995"/>
      </w:tabs>
      <w:spacing w:before="120"/>
    </w:pPr>
    <w:r>
      <w:t>[5061]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E0D" w:rsidRDefault="00460E0D" w:rsidP="009F0C77">
      <w:r>
        <w:separator/>
      </w:r>
    </w:p>
  </w:footnote>
  <w:footnote w:type="continuationSeparator" w:id="0">
    <w:p w:rsidR="00460E0D" w:rsidRDefault="00460E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2CM20"/>
    <w:docVar w:name="CoverBillType" w:val="b"/>
    <w:docVar w:name="DocPath" w:val="L:\Council\bills\GT\5792CM20.DOCX"/>
    <w:docVar w:name="dvBillNumber" w:val="5061"/>
    <w:docVar w:name="dvBillNumberPrefix" w:val="H. "/>
    <w:docVar w:name="dvOriginalBody" w:val="House"/>
    <w:docVar w:name="dvSteno" w:val="GT"/>
    <w:docVar w:name="NameofBody" w:val="h"/>
    <w:docVar w:name="vGroup2" w:val="Council"/>
  </w:docVars>
  <w:rsids>
    <w:rsidRoot w:val="00520987"/>
    <w:rsid w:val="00011869"/>
    <w:rsid w:val="00015CD6"/>
    <w:rsid w:val="000302A8"/>
    <w:rsid w:val="000E0100"/>
    <w:rsid w:val="000E1785"/>
    <w:rsid w:val="000F40FA"/>
    <w:rsid w:val="001035F1"/>
    <w:rsid w:val="0010776B"/>
    <w:rsid w:val="00133E66"/>
    <w:rsid w:val="001435A3"/>
    <w:rsid w:val="00146ED3"/>
    <w:rsid w:val="00151044"/>
    <w:rsid w:val="00161A25"/>
    <w:rsid w:val="001D08F2"/>
    <w:rsid w:val="001D3A58"/>
    <w:rsid w:val="001D525B"/>
    <w:rsid w:val="001D7F4F"/>
    <w:rsid w:val="00205238"/>
    <w:rsid w:val="002321B6"/>
    <w:rsid w:val="00232912"/>
    <w:rsid w:val="00250967"/>
    <w:rsid w:val="002543C8"/>
    <w:rsid w:val="0025541D"/>
    <w:rsid w:val="00267C49"/>
    <w:rsid w:val="00284AAE"/>
    <w:rsid w:val="002E5912"/>
    <w:rsid w:val="00301B21"/>
    <w:rsid w:val="00316D95"/>
    <w:rsid w:val="00325348"/>
    <w:rsid w:val="0032732C"/>
    <w:rsid w:val="00336AD0"/>
    <w:rsid w:val="0037079A"/>
    <w:rsid w:val="003C4DAB"/>
    <w:rsid w:val="003D01E8"/>
    <w:rsid w:val="003E5288"/>
    <w:rsid w:val="003F6D79"/>
    <w:rsid w:val="0041760A"/>
    <w:rsid w:val="00417C01"/>
    <w:rsid w:val="004403BD"/>
    <w:rsid w:val="00460E0D"/>
    <w:rsid w:val="00461441"/>
    <w:rsid w:val="004809EE"/>
    <w:rsid w:val="004E7D54"/>
    <w:rsid w:val="0052098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2B40"/>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1225"/>
    <w:rsid w:val="00C74E9D"/>
    <w:rsid w:val="00C826DD"/>
    <w:rsid w:val="00C82FD3"/>
    <w:rsid w:val="00C90E25"/>
    <w:rsid w:val="00C92819"/>
    <w:rsid w:val="00CC6B7B"/>
    <w:rsid w:val="00CD2089"/>
    <w:rsid w:val="00D73A67"/>
    <w:rsid w:val="00D970A9"/>
    <w:rsid w:val="00DF3845"/>
    <w:rsid w:val="00E25E8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E9577C-2B8E-4E5B-B9E8-6C38816F3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0E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E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4CDA2-0ED2-4A17-8AC5-510C48CC1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2</Pages>
  <Words>475</Words>
  <Characters>2399</Characters>
  <Application>Microsoft Office Word</Application>
  <DocSecurity>0</DocSecurity>
  <Lines>65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5061 Text of Previous Version (Jan. 29, 2020) - South Carolina Legislature Online</dc:title>
  <dc:creator>Gwen Thurmond</dc:creator>
  <cp:lastModifiedBy>S Wilson</cp:lastModifiedBy>
  <cp:revision>2</cp:revision>
  <cp:lastPrinted>2020-01-27T13:57:00Z</cp:lastPrinted>
  <dcterms:created xsi:type="dcterms:W3CDTF">2020-01-29T20:00:00Z</dcterms:created>
  <dcterms:modified xsi:type="dcterms:W3CDTF">2020-01-29T20:00:00Z</dcterms:modified>
</cp:coreProperties>
</file>