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17139" w:rsidRP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6, 2020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Pr="00C17139" w:rsidRDefault="00C17139" w:rsidP="00C1713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5062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F1687">
        <w:t>Rep. Ott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2/6/20--H.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2020.</w:t>
      </w:r>
    </w:p>
    <w:p w:rsidR="00C17139" w:rsidRP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C17139" w:rsidRP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5062) </w:t>
      </w:r>
      <w:r w:rsidRPr="00C17139">
        <w:rPr>
          <w:color w:val="000000" w:themeColor="text1"/>
          <w:u w:color="000000" w:themeColor="text1"/>
        </w:rPr>
        <w:t>to amend Section 50</w:t>
      </w:r>
      <w:r w:rsidRPr="00C17139">
        <w:rPr>
          <w:color w:val="000000" w:themeColor="text1"/>
          <w:u w:color="000000" w:themeColor="text1"/>
        </w:rPr>
        <w:noBreakHyphen/>
        <w:t>9</w:t>
      </w:r>
      <w:r w:rsidRPr="00C17139">
        <w:rPr>
          <w:color w:val="000000" w:themeColor="text1"/>
          <w:u w:color="000000" w:themeColor="text1"/>
        </w:rPr>
        <w:noBreakHyphen/>
        <w:t>40, Code of Laws of South Carolina, 1976, relating to hunting and fishing licenses, so as to authorize the Department of Natural</w:t>
      </w:r>
      <w:r>
        <w:t>, etc., respectfully</w:t>
      </w:r>
    </w:p>
    <w:p w:rsidR="00C17139" w:rsidRP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Pr="00A25A5A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5A5A">
        <w:t xml:space="preserve">Amend the bill, as and if amended, by  striking SECTION 1 and inserting: </w:t>
      </w:r>
    </w:p>
    <w:p w:rsidR="00C17139" w:rsidRPr="00A25A5A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5A5A">
        <w:t>/</w:t>
      </w:r>
      <w:r w:rsidRPr="00A25A5A">
        <w:tab/>
      </w:r>
      <w:r w:rsidRPr="00A25A5A">
        <w:tab/>
        <w:t>SECTION</w:t>
      </w:r>
      <w:r w:rsidRPr="00A25A5A">
        <w:tab/>
        <w:t>1.</w:t>
      </w:r>
      <w:r w:rsidRPr="00A25A5A">
        <w:tab/>
        <w:t>Section 50</w:t>
      </w:r>
      <w:r w:rsidRPr="00A25A5A">
        <w:noBreakHyphen/>
        <w:t>9</w:t>
      </w:r>
      <w:r w:rsidRPr="00A25A5A">
        <w:noBreakHyphen/>
        <w:t xml:space="preserve">40 of the 1976 Code is amended by adding an appropriately lettered subsection to read: </w:t>
      </w:r>
    </w:p>
    <w:p w:rsidR="00C17139" w:rsidRPr="00A25A5A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25A5A">
        <w:tab/>
        <w:t>“(</w:t>
      </w:r>
      <w:bookmarkStart w:id="0" w:name="temp"/>
      <w:bookmarkEnd w:id="0"/>
      <w:r w:rsidRPr="00A25A5A">
        <w:t xml:space="preserve">   )</w:t>
      </w:r>
      <w:r w:rsidRPr="00A25A5A">
        <w:tab/>
        <w:t xml:space="preserve">The department may offer to fulfill any privilege for applicants on a card made of durable materials such as plastic or a similar product. The fee is six dollars of which the issuing </w:t>
      </w:r>
      <w:r>
        <w:t>vendor may retain one dollar.”</w:t>
      </w:r>
      <w:r>
        <w:tab/>
      </w:r>
      <w:r w:rsidRPr="00A25A5A">
        <w:tab/>
        <w:t>/</w:t>
      </w:r>
    </w:p>
    <w:p w:rsidR="00C17139" w:rsidRPr="00A25A5A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5A5A">
        <w:t>Renumber sections to conform.</w:t>
      </w:r>
    </w:p>
    <w:p w:rsid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5A5A">
        <w:t>Amend title to conform.</w:t>
      </w:r>
    </w:p>
    <w:p w:rsidR="00C17139" w:rsidRPr="00A25A5A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C17139" w:rsidRPr="00C17139" w:rsidRDefault="00C17139" w:rsidP="00C1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139" w:rsidRDefault="00C1713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17139" w:rsidSect="00C1713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455B" w:rsidRDefault="002A455B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F502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381399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 xml:space="preserve">40, CODE OF LAWS OF SOUTH CAROLINA, 1976, RELATING TO HUNTING AND FISHING LICENSES, SO AS TO AUTHORIZE THE </w:t>
      </w:r>
      <w:r w:rsidRPr="007C0B4B">
        <w:rPr>
          <w:color w:val="000000" w:themeColor="text1"/>
          <w:u w:color="000000" w:themeColor="text1"/>
        </w:rPr>
        <w:t>DEPARTMENT OF NATURAL RESOURCES</w:t>
      </w:r>
      <w:r w:rsidRPr="00381399">
        <w:rPr>
          <w:color w:val="000000" w:themeColor="text1"/>
          <w:u w:color="000000" w:themeColor="text1"/>
        </w:rPr>
        <w:t xml:space="preserve"> TO OFFER A LICENSE, PERMIT, OR TAG MADE OF A DURABLE MATERIAL AND TO ESTABLISH A FEE.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F50215" w:rsidRDefault="00F5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C2E" w:rsidRDefault="00187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A1" w:rsidRDefault="008210A1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1.</w:t>
      </w:r>
      <w:r>
        <w:tab/>
        <w:t>Section 50</w:t>
      </w:r>
      <w:r>
        <w:noBreakHyphen/>
        <w:t>9</w:t>
      </w:r>
      <w:r>
        <w:noBreakHyphen/>
        <w:t xml:space="preserve">40 of the 1976 Code is amended to read: </w:t>
      </w:r>
    </w:p>
    <w:p w:rsidR="008210A1" w:rsidRDefault="008210A1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071EA6">
        <w:tab/>
      </w:r>
      <w:r>
        <w:t>“Section 50</w:t>
      </w:r>
      <w:r>
        <w:noBreakHyphen/>
        <w:t>9</w:t>
      </w:r>
      <w:r>
        <w:noBreakHyphen/>
        <w:t>40.</w:t>
      </w:r>
      <w:r>
        <w:tab/>
        <w:t>(A)</w:t>
      </w:r>
      <w:r>
        <w:tab/>
      </w:r>
      <w:r w:rsidRPr="00071EA6">
        <w:t>The department shall</w:t>
      </w:r>
      <w:r>
        <w:rPr>
          <w:u w:val="single"/>
        </w:rPr>
        <w:t>: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 w:rsidRPr="00071EA6">
        <w:t>prescribe the form of the license and method by which licenses, permits, and tags must be distributed and sold</w:t>
      </w:r>
      <w:r>
        <w:rPr>
          <w:u w:val="single"/>
        </w:rPr>
        <w:t>; and</w:t>
      </w:r>
    </w:p>
    <w:p w:rsidR="008210A1" w:rsidRPr="00071EA6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offer licenses, permits, and tags made of a durable material, such as plastic or a similar product, to an applicant. The fee for these licenses, permits, and tags is six dollars and a license sales vendor may retain one dollar of this fee</w:t>
      </w:r>
      <w:r w:rsidRPr="00071EA6">
        <w:t>.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071EA6">
        <w:t>The department shall establish procedures and agreements for allowing license sales vendors to sell and distribute certain department licenses and permits.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071EA6">
        <w:t>License and permit fees collected by a license sales vendor, except for any sales vendor</w:t>
      </w:r>
      <w:r w:rsidRPr="00A04E10">
        <w:t>’</w:t>
      </w:r>
      <w:r w:rsidRPr="00071EA6">
        <w:t>s retained fee, must be remitted to the department in the time and manner prescribed by the department.</w:t>
      </w:r>
      <w:r>
        <w:t>”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215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</w:t>
      </w:r>
      <w:r w:rsidR="005D3860">
        <w:t>on July</w:t>
      </w:r>
      <w:r w:rsidR="00310D8C">
        <w:t xml:space="preserve"> 1</w:t>
      </w:r>
      <w:r w:rsidR="005D3860">
        <w:t>, 2021.</w:t>
      </w:r>
    </w:p>
    <w:p w:rsidR="001C5F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1DD2" w:rsidRDefault="00701DD2" w:rsidP="00701DD2">
      <w:pPr>
        <w:suppressAutoHyphens/>
      </w:pPr>
    </w:p>
    <w:sectPr w:rsidR="00701DD2" w:rsidSect="00C1713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215" w:rsidRDefault="00F50215" w:rsidP="009F0C77">
      <w:r>
        <w:separator/>
      </w:r>
    </w:p>
  </w:endnote>
  <w:endnote w:type="continuationSeparator" w:id="0">
    <w:p w:rsidR="00F50215" w:rsidRDefault="00F5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07EC4B-5A70-4606-8E21-53F4153171EA}"/>
    <w:embedBold r:id="rId2" w:fontKey="{28C02911-22EF-4568-9473-3A0BD781A3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BF5FBD3-34DF-489B-BD48-6FBD02866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E1D53F-87EB-44B3-98D2-5FE5175A9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5F" w:rsidRPr="002A455B" w:rsidRDefault="002A455B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</w:t>
    </w:r>
    <w:r w:rsidR="00C17139">
      <w:t>-</w:t>
    </w:r>
    <w:r w:rsidR="00C17139">
      <w:fldChar w:fldCharType="begin"/>
    </w:r>
    <w:r w:rsidR="00C17139">
      <w:instrText xml:space="preserve"> PAGE  \* MERGEFORMAT </w:instrText>
    </w:r>
    <w:r w:rsidR="00C17139">
      <w:fldChar w:fldCharType="separate"/>
    </w:r>
    <w:r w:rsidR="00B4471D">
      <w:rPr>
        <w:noProof/>
      </w:rPr>
      <w:t>1</w:t>
    </w:r>
    <w:r w:rsidR="00C17139">
      <w:fldChar w:fldCharType="end"/>
    </w:r>
    <w:r w:rsidR="00C1713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39" w:rsidRPr="002A455B" w:rsidRDefault="00C17139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1D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215" w:rsidRDefault="00F50215" w:rsidP="009F0C77">
      <w:r>
        <w:separator/>
      </w:r>
    </w:p>
  </w:footnote>
  <w:footnote w:type="continuationSeparator" w:id="0">
    <w:p w:rsidR="00F50215" w:rsidRDefault="00F5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0CZ20"/>
    <w:docVar w:name="CoverBillType" w:val="b"/>
    <w:docVar w:name="DocPath" w:val="L:\Council\bills\DF\13010CZ20.DOCX"/>
    <w:docVar w:name="dvBillNumber" w:val="50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0215"/>
    <w:rsid w:val="00011869"/>
    <w:rsid w:val="00015CD6"/>
    <w:rsid w:val="000247B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1B9"/>
    <w:rsid w:val="00187C2E"/>
    <w:rsid w:val="001C5F5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55B"/>
    <w:rsid w:val="002E5912"/>
    <w:rsid w:val="00301B21"/>
    <w:rsid w:val="00310D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860"/>
    <w:rsid w:val="005E2BC9"/>
    <w:rsid w:val="00605102"/>
    <w:rsid w:val="0060645C"/>
    <w:rsid w:val="006215AA"/>
    <w:rsid w:val="006913C9"/>
    <w:rsid w:val="0069470D"/>
    <w:rsid w:val="006D58AA"/>
    <w:rsid w:val="00701DD2"/>
    <w:rsid w:val="007228DA"/>
    <w:rsid w:val="00734F00"/>
    <w:rsid w:val="00736959"/>
    <w:rsid w:val="007A70AE"/>
    <w:rsid w:val="008210A1"/>
    <w:rsid w:val="008362E8"/>
    <w:rsid w:val="0085786E"/>
    <w:rsid w:val="00874BF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71D"/>
    <w:rsid w:val="00B64FFF"/>
    <w:rsid w:val="00BE3C22"/>
    <w:rsid w:val="00C0345E"/>
    <w:rsid w:val="00C1713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21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611434-E220-428E-B88F-D2E8D4D6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BD77D-5F2A-491D-9776-CE91F020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C1FDB426.dotm</Template>
  <TotalTime>0</TotalTime>
  <Pages>2</Pages>
  <Words>385</Words>
  <Characters>1891</Characters>
  <Application>Microsoft Office Word</Application>
  <DocSecurity>0</DocSecurity>
  <Lines>77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5062 Text of Previous Version (Feb. 6, 2020) - South Carolina Legislature Online</dc:title>
  <dc:creator>Del Flint</dc:creator>
  <cp:lastModifiedBy>Danny Crook</cp:lastModifiedBy>
  <cp:revision>2</cp:revision>
  <dcterms:created xsi:type="dcterms:W3CDTF">2020-02-06T18:21:00Z</dcterms:created>
  <dcterms:modified xsi:type="dcterms:W3CDTF">2020-02-06T18:21:00Z</dcterms:modified>
</cp:coreProperties>
</file>