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8CD" w:rsidRDefault="007B18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1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70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5F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 </w:t>
      </w:r>
      <w:r w:rsidRPr="003E6AEE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>
        <w:rPr>
          <w:color w:val="000000" w:themeColor="text1"/>
          <w:u w:color="000000" w:themeColor="text1"/>
        </w:rPr>
        <w:t>J. L. MANN HIGH SCHOOL GIRLS CROSS COUNTRY</w:t>
      </w:r>
      <w:r w:rsidRPr="003E6AE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ITS</w:t>
      </w:r>
      <w:r w:rsidRPr="003E6AEE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>,</w:t>
      </w:r>
      <w:r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9</w:t>
      </w:r>
      <w:r w:rsidRPr="003E6AEE">
        <w:rPr>
          <w:color w:val="000000" w:themeColor="text1"/>
          <w:u w:color="000000" w:themeColor="text1"/>
        </w:rPr>
        <w:t xml:space="preserve"> SOUTH CAROLINA </w:t>
      </w:r>
      <w:r>
        <w:rPr>
          <w:color w:val="000000" w:themeColor="text1"/>
          <w:u w:color="000000" w:themeColor="text1"/>
        </w:rPr>
        <w:t>CLASS AAAAA</w:t>
      </w:r>
      <w:r w:rsidRPr="003E6AEE">
        <w:rPr>
          <w:color w:val="000000" w:themeColor="text1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7031" w:rsidRDefault="002D70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7031" w:rsidRDefault="002D70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031" w:rsidRDefault="005A5F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3E6AEE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Pr="003E6AEE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J. L. Mann High School</w:t>
      </w:r>
      <w:r w:rsidRPr="003E6A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 cross country</w:t>
      </w:r>
      <w:r w:rsidRPr="003E6AE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its</w:t>
      </w:r>
      <w:r w:rsidRPr="003E6AEE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>,</w:t>
      </w:r>
      <w:r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9</w:t>
      </w:r>
      <w:r w:rsidRPr="003E6AEE">
        <w:rPr>
          <w:color w:val="000000" w:themeColor="text1"/>
          <w:u w:color="000000" w:themeColor="text1"/>
        </w:rPr>
        <w:t xml:space="preserve"> South Carolina </w:t>
      </w:r>
      <w:r>
        <w:rPr>
          <w:color w:val="000000" w:themeColor="text1"/>
          <w:u w:color="000000" w:themeColor="text1"/>
        </w:rPr>
        <w:t>Class AAAAA</w:t>
      </w:r>
      <w:r w:rsidRPr="003E6AEE">
        <w:rPr>
          <w:color w:val="000000" w:themeColor="text1"/>
          <w:u w:color="000000" w:themeColor="text1"/>
        </w:rPr>
        <w:t xml:space="preserve"> State Championship title.</w:t>
      </w:r>
    </w:p>
    <w:p w:rsidR="00E15D73" w:rsidRDefault="00BD60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18CD" w:rsidRDefault="007B18CD" w:rsidP="007B18CD">
      <w:pPr>
        <w:suppressAutoHyphens/>
      </w:pPr>
    </w:p>
    <w:sectPr w:rsidR="007B18CD" w:rsidSect="007B18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031" w:rsidRDefault="002D7031" w:rsidP="009F0C77">
      <w:r>
        <w:separator/>
      </w:r>
    </w:p>
  </w:endnote>
  <w:endnote w:type="continuationSeparator" w:id="0">
    <w:p w:rsidR="002D7031" w:rsidRDefault="002D70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71D14C-E290-4CD3-AC0F-01CB1168FD8E}"/>
    <w:embedBold r:id="rId2" w:fontKey="{D66358A1-EC3F-405F-A2A9-AE5F8B5367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801B5A3-C64E-4DB7-B47A-5A98899F20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BA238D6-5060-48EB-9EC3-A8EAF1FDFD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E710D9-8607-4644-978B-1A945862B8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D73" w:rsidRPr="007B18CD" w:rsidRDefault="007B18CD" w:rsidP="007B18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031" w:rsidRDefault="002D7031" w:rsidP="009F0C77">
      <w:r>
        <w:separator/>
      </w:r>
    </w:p>
  </w:footnote>
  <w:footnote w:type="continuationSeparator" w:id="0">
    <w:p w:rsidR="002D7031" w:rsidRDefault="002D70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73CZ20"/>
    <w:docVar w:name="CoverBillType" w:val="r"/>
    <w:docVar w:name="DocPath" w:val="L:\Council\bills\LK\9073CZ20.DOCX"/>
    <w:docVar w:name="dvBillNumber" w:val="5066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2D703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703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5FD3"/>
    <w:rsid w:val="005A62FE"/>
    <w:rsid w:val="005C2FE2"/>
    <w:rsid w:val="005E2BC9"/>
    <w:rsid w:val="00605102"/>
    <w:rsid w:val="006215AA"/>
    <w:rsid w:val="006913C9"/>
    <w:rsid w:val="0069470D"/>
    <w:rsid w:val="006C1486"/>
    <w:rsid w:val="006D58AA"/>
    <w:rsid w:val="00734F00"/>
    <w:rsid w:val="00736959"/>
    <w:rsid w:val="007A70AE"/>
    <w:rsid w:val="007B18C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827"/>
    <w:rsid w:val="00B412D4"/>
    <w:rsid w:val="00B64FFF"/>
    <w:rsid w:val="00BD602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D7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7F1B78-D6E1-4D0B-8A3C-F535D5C46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0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0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70EF7-4CE1-4132-8560-5FCD8E2C5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1</Pages>
  <Words>134</Words>
  <Characters>658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5066 Text of Previous Version (Jan. 29, 2020) - South Carolina Legislature Online</dc:title>
  <dc:creator>Lindsey Knipp</dc:creator>
  <cp:lastModifiedBy>S Wilson</cp:lastModifiedBy>
  <cp:revision>2</cp:revision>
  <cp:lastPrinted>2020-01-24T18:17:00Z</cp:lastPrinted>
  <dcterms:created xsi:type="dcterms:W3CDTF">2020-01-29T21:22:00Z</dcterms:created>
  <dcterms:modified xsi:type="dcterms:W3CDTF">2020-01-29T21:22:00Z</dcterms:modified>
</cp:coreProperties>
</file>