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25" w:rsidRDefault="001D212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D2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5609D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307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E24742">
        <w:t>EDWARD CHARLES “ED” S</w:t>
      </w:r>
      <w:r>
        <w:t>UGGS</w:t>
      </w:r>
      <w:r w:rsidR="00E24742">
        <w:t>, JR.,</w:t>
      </w:r>
      <w:r>
        <w:t xml:space="preserve"> OF THE PEE DEE AREA COUNCIL OF THE BOY SCOUTS OF AMERICA, AND TO CONGRATULATE HIM FOR BEING NAMED THE COUNCIL ALUMNUS OF THE YEAR.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70216" w:rsidRDefault="002560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70216">
        <w:t xml:space="preserve">the South Carolina General Assembly is pleased to learn that Ed Suggs </w:t>
      </w:r>
      <w:r w:rsidR="00C26700">
        <w:t xml:space="preserve">will be honored at the Pee Dee Area </w:t>
      </w:r>
      <w:r w:rsidR="00C26700" w:rsidRPr="00645BBC">
        <w:rPr>
          <w:color w:val="000000" w:themeColor="text1"/>
          <w:u w:color="000000" w:themeColor="text1"/>
        </w:rPr>
        <w:t>Council Banquet on February 29, 2020</w:t>
      </w:r>
      <w:r w:rsidR="00C26700">
        <w:rPr>
          <w:color w:val="000000" w:themeColor="text1"/>
          <w:u w:color="000000" w:themeColor="text1"/>
        </w:rPr>
        <w:t xml:space="preserve">, </w:t>
      </w:r>
      <w:r w:rsidR="000F0CB2">
        <w:t>as</w:t>
      </w:r>
      <w:r w:rsidR="00970216">
        <w:t xml:space="preserve"> the </w:t>
      </w:r>
      <w:r w:rsidR="00A574B8">
        <w:t xml:space="preserve">Pee Dee Area </w:t>
      </w:r>
      <w:r w:rsidR="00A574B8" w:rsidRPr="00645BBC">
        <w:rPr>
          <w:color w:val="000000" w:themeColor="text1"/>
          <w:u w:color="000000" w:themeColor="text1"/>
        </w:rPr>
        <w:t>Council</w:t>
      </w:r>
      <w:r w:rsidR="00970216">
        <w:t xml:space="preserve"> Alumnus of the Year for </w:t>
      </w:r>
      <w:r w:rsidR="004344E5">
        <w:t xml:space="preserve">his </w:t>
      </w:r>
      <w:r w:rsidR="000F0CB2">
        <w:t>twenty</w:t>
      </w:r>
      <w:r w:rsidR="00426D97">
        <w:noBreakHyphen/>
      </w:r>
      <w:r w:rsidR="000F0CB2">
        <w:t xml:space="preserve">five years of </w:t>
      </w:r>
      <w:r w:rsidR="00970216">
        <w:t xml:space="preserve">outstanding leadership </w:t>
      </w:r>
      <w:r w:rsidR="000F0CB2">
        <w:t>in</w:t>
      </w:r>
      <w:r w:rsidR="00970216">
        <w:t xml:space="preserve"> Scout</w:t>
      </w:r>
      <w:r w:rsidR="0091642E">
        <w:t>ing</w:t>
      </w:r>
      <w:r w:rsidR="00970216">
        <w:t>; and</w:t>
      </w:r>
    </w:p>
    <w:p w:rsidR="00970216" w:rsidRDefault="009702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24DB" w:rsidRDefault="009702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124DB">
        <w:t>born in Harrisburg, Pennsylvania, he earned an associate</w:t>
      </w:r>
      <w:r w:rsidR="00426D97" w:rsidRPr="00426D97">
        <w:t>’</w:t>
      </w:r>
      <w:r w:rsidR="00E124DB">
        <w:t>s degree of applied science in computer technology from Horry</w:t>
      </w:r>
      <w:r w:rsidR="00426D97">
        <w:noBreakHyphen/>
      </w:r>
      <w:r w:rsidR="00E124DB">
        <w:t>Georgetown Technical College; and</w:t>
      </w:r>
    </w:p>
    <w:p w:rsidR="00E124DB" w:rsidRDefault="00E124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74B8" w:rsidRDefault="00E124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Suggs has served as</w:t>
      </w:r>
      <w:r w:rsidR="00EF7E17">
        <w:t xml:space="preserve"> the chair of the Pee Dee Area Council Alumni Relations, work</w:t>
      </w:r>
      <w:r>
        <w:t>ing</w:t>
      </w:r>
      <w:r w:rsidR="00EF7E17">
        <w:t xml:space="preserve"> tirelessly to </w:t>
      </w:r>
      <w:r w:rsidR="00EF7E17" w:rsidRPr="00645BBC">
        <w:rPr>
          <w:color w:val="000000" w:themeColor="text1"/>
          <w:u w:color="000000" w:themeColor="text1"/>
        </w:rPr>
        <w:t xml:space="preserve">recruit, engage, and retain alumni at many levels within </w:t>
      </w:r>
      <w:r>
        <w:rPr>
          <w:color w:val="000000" w:themeColor="text1"/>
          <w:u w:color="000000" w:themeColor="text1"/>
        </w:rPr>
        <w:t>the</w:t>
      </w:r>
      <w:r w:rsidR="00EF7E17" w:rsidRPr="00645BBC">
        <w:rPr>
          <w:color w:val="000000" w:themeColor="text1"/>
          <w:u w:color="000000" w:themeColor="text1"/>
        </w:rPr>
        <w:t xml:space="preserve"> </w:t>
      </w:r>
      <w:r w:rsidR="00A574B8">
        <w:rPr>
          <w:color w:val="000000" w:themeColor="text1"/>
          <w:u w:color="000000" w:themeColor="text1"/>
        </w:rPr>
        <w:t>C</w:t>
      </w:r>
      <w:r w:rsidR="00EF7E17" w:rsidRPr="00645BBC">
        <w:rPr>
          <w:color w:val="000000" w:themeColor="text1"/>
          <w:u w:color="000000" w:themeColor="text1"/>
        </w:rPr>
        <w:t>ouncil</w:t>
      </w:r>
      <w:r w:rsidR="00EF7E17">
        <w:rPr>
          <w:color w:val="000000" w:themeColor="text1"/>
          <w:u w:color="000000" w:themeColor="text1"/>
        </w:rPr>
        <w:t xml:space="preserve"> in order to </w:t>
      </w:r>
      <w:r w:rsidR="00A574B8">
        <w:t>make</w:t>
      </w:r>
      <w:r w:rsidR="00EF7E17">
        <w:t xml:space="preserve"> </w:t>
      </w:r>
      <w:r w:rsidR="00A574B8">
        <w:t xml:space="preserve">their wealth of knowledge available to young </w:t>
      </w:r>
      <w:r w:rsidR="004344E5">
        <w:t>Scouts</w:t>
      </w:r>
      <w:r w:rsidR="00A574B8">
        <w:t>; and</w:t>
      </w:r>
      <w:r w:rsidR="004344E5">
        <w:t xml:space="preserve">  </w:t>
      </w:r>
    </w:p>
    <w:p w:rsidR="00A574B8" w:rsidRDefault="00A574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742" w:rsidRDefault="00A574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</w:t>
      </w:r>
      <w:r w:rsidR="00E124DB">
        <w:t>e</w:t>
      </w:r>
      <w:r w:rsidR="00E24742">
        <w:t xml:space="preserve"> </w:t>
      </w:r>
      <w:r w:rsidR="00E124DB">
        <w:t xml:space="preserve">also </w:t>
      </w:r>
      <w:r w:rsidR="00E24742">
        <w:t xml:space="preserve">serves as </w:t>
      </w:r>
      <w:r>
        <w:t xml:space="preserve">the </w:t>
      </w:r>
      <w:r w:rsidR="00E24742">
        <w:t>Council</w:t>
      </w:r>
      <w:r w:rsidR="00426D97" w:rsidRPr="00426D97">
        <w:t>’</w:t>
      </w:r>
      <w:r w:rsidR="00E24742">
        <w:t xml:space="preserve">s vice president of membership, on the executive board, and as </w:t>
      </w:r>
      <w:r>
        <w:t xml:space="preserve">the </w:t>
      </w:r>
      <w:r w:rsidR="00E24742">
        <w:t>chair of the National Eagle Scout Association</w:t>
      </w:r>
      <w:r w:rsidR="00E124DB">
        <w:t xml:space="preserve"> (NESA)</w:t>
      </w:r>
      <w:r w:rsidR="00E24742">
        <w:t>; and</w:t>
      </w:r>
    </w:p>
    <w:p w:rsidR="00E24742" w:rsidRDefault="00E247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742" w:rsidRDefault="00E247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beyond the Eagle Scout </w:t>
      </w:r>
      <w:r w:rsidR="000F0CB2">
        <w:t>A</w:t>
      </w:r>
      <w:r>
        <w:t xml:space="preserve">ward, </w:t>
      </w:r>
      <w:r w:rsidR="00A574B8">
        <w:t>Mr. Suggs</w:t>
      </w:r>
      <w:r w:rsidR="000F0CB2">
        <w:t xml:space="preserve"> </w:t>
      </w:r>
      <w:r>
        <w:t>has earned the Silver Beaver Award</w:t>
      </w:r>
      <w:r w:rsidR="00A574B8">
        <w:t xml:space="preserve">, </w:t>
      </w:r>
      <w:r w:rsidR="00E124DB">
        <w:t xml:space="preserve">and </w:t>
      </w:r>
      <w:r w:rsidR="00A574B8">
        <w:t xml:space="preserve">he </w:t>
      </w:r>
      <w:r w:rsidR="004344E5">
        <w:t xml:space="preserve">has </w:t>
      </w:r>
      <w:r w:rsidR="00E124DB">
        <w:t>been honored with the</w:t>
      </w:r>
      <w:r>
        <w:t xml:space="preserve"> NESA Outstanding</w:t>
      </w:r>
      <w:r w:rsidR="00E124DB">
        <w:t xml:space="preserve"> Eagle Scout Award</w:t>
      </w:r>
      <w:r w:rsidR="000F0CB2">
        <w:t>, Distinguished Commissioner Award, Doctorate of Commissioner Science, and James E. West Award; and</w:t>
      </w:r>
    </w:p>
    <w:p w:rsidR="00E24742" w:rsidRDefault="00E247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74B8" w:rsidRDefault="00A574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is the proud father of three fine children: Edward C, Suggs III, Ashley Elizabeth Suggs, and Christian Alan Suggs; and</w:t>
      </w:r>
    </w:p>
    <w:p w:rsidR="00A574B8" w:rsidRDefault="00A574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609D" w:rsidRDefault="000F0C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General Assembly deeply appreciate</w:t>
      </w:r>
      <w:r w:rsidR="004344E5">
        <w:t xml:space="preserve">s </w:t>
      </w:r>
      <w:r>
        <w:t>the years of dedicated service that Ed Suggs has given to Scouting in the Palmetto State and the significant investment he has made in our most cherished resource: our young people</w:t>
      </w:r>
      <w:r w:rsidR="0025609D">
        <w:t xml:space="preserve">.  Now, therefore, </w:t>
      </w:r>
    </w:p>
    <w:p w:rsidR="0025609D" w:rsidRDefault="002560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609D" w:rsidRDefault="002560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25609D" w:rsidRDefault="002560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609D" w:rsidRDefault="002560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30782">
        <w:t xml:space="preserve"> the members of the South Carolina General Assembly, </w:t>
      </w:r>
      <w:r w:rsidR="00426D97">
        <w:t xml:space="preserve">by this resolution, </w:t>
      </w:r>
      <w:r w:rsidR="00330782">
        <w:t>recognize and honor Ed</w:t>
      </w:r>
      <w:r w:rsidR="00E24742">
        <w:t>ward Charles “Ed”</w:t>
      </w:r>
      <w:r w:rsidR="00330782">
        <w:t xml:space="preserve"> Suggs</w:t>
      </w:r>
      <w:r w:rsidR="00E24742">
        <w:t>, Jr.,</w:t>
      </w:r>
      <w:r w:rsidR="00330782">
        <w:t xml:space="preserve"> of the Pee Dee Area Council of the Boy Scouts of America, and congratulate him for being named the Council Alumnus of the Year.</w:t>
      </w:r>
    </w:p>
    <w:p w:rsidR="0025609D" w:rsidRDefault="002560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609D" w:rsidRDefault="002560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330782">
        <w:t xml:space="preserve"> Ed</w:t>
      </w:r>
      <w:r w:rsidR="000F0CB2">
        <w:t>ward Charles “Ed”</w:t>
      </w:r>
      <w:r w:rsidR="00330782">
        <w:t xml:space="preserve"> Suggs</w:t>
      </w:r>
      <w:r w:rsidR="004344E5">
        <w:t>, Jr</w:t>
      </w:r>
      <w:r w:rsidR="00330782">
        <w:t>.</w:t>
      </w:r>
    </w:p>
    <w:p w:rsidR="008F6320" w:rsidRDefault="00426D9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D2125" w:rsidRDefault="001D2125" w:rsidP="001D2125">
      <w:pPr>
        <w:suppressAutoHyphens/>
      </w:pPr>
    </w:p>
    <w:sectPr w:rsidR="001D2125" w:rsidSect="001D212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609D" w:rsidRDefault="0025609D" w:rsidP="009F0C77">
      <w:r>
        <w:separator/>
      </w:r>
    </w:p>
  </w:endnote>
  <w:endnote w:type="continuationSeparator" w:id="0">
    <w:p w:rsidR="0025609D" w:rsidRDefault="0025609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AB269F8-B073-48B8-8205-9D730D51419C}"/>
    <w:embedBold r:id="rId2" w:fontKey="{99BB8598-DEAC-4A8C-BF8C-91CCA2BFA2D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B609847-ED02-4A9E-B60F-0AE468242D1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883B05D-2876-431A-B76B-D02E7C972A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32EE37E-410A-48F0-AB0D-B5455EBE84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6320" w:rsidRPr="001D2125" w:rsidRDefault="001D2125" w:rsidP="001D21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609D" w:rsidRDefault="0025609D" w:rsidP="009F0C77">
      <w:r>
        <w:separator/>
      </w:r>
    </w:p>
  </w:footnote>
  <w:footnote w:type="continuationSeparator" w:id="0">
    <w:p w:rsidR="0025609D" w:rsidRDefault="0025609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99SD20"/>
    <w:docVar w:name="CoverBillType" w:val="c"/>
    <w:docVar w:name="DocPath" w:val="L:\Council\bills\GM\24299SD20.DOCX"/>
    <w:docVar w:name="dvBillNumber" w:val="507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5609D"/>
    <w:rsid w:val="00011869"/>
    <w:rsid w:val="00015CD6"/>
    <w:rsid w:val="000E0100"/>
    <w:rsid w:val="000E1785"/>
    <w:rsid w:val="000F0CB2"/>
    <w:rsid w:val="000F40FA"/>
    <w:rsid w:val="001035F1"/>
    <w:rsid w:val="0010776B"/>
    <w:rsid w:val="00133E66"/>
    <w:rsid w:val="001435A3"/>
    <w:rsid w:val="00146ED3"/>
    <w:rsid w:val="00151044"/>
    <w:rsid w:val="001D08F2"/>
    <w:rsid w:val="001D2125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5609D"/>
    <w:rsid w:val="00284AAE"/>
    <w:rsid w:val="002E5912"/>
    <w:rsid w:val="00301B21"/>
    <w:rsid w:val="00325348"/>
    <w:rsid w:val="0032732C"/>
    <w:rsid w:val="00330782"/>
    <w:rsid w:val="00336AD0"/>
    <w:rsid w:val="0037079A"/>
    <w:rsid w:val="003C4DAB"/>
    <w:rsid w:val="003D01E8"/>
    <w:rsid w:val="003E5288"/>
    <w:rsid w:val="003F6D79"/>
    <w:rsid w:val="0041760A"/>
    <w:rsid w:val="00417C01"/>
    <w:rsid w:val="00426D97"/>
    <w:rsid w:val="004344E5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8F6320"/>
    <w:rsid w:val="0091642E"/>
    <w:rsid w:val="0094021A"/>
    <w:rsid w:val="00970216"/>
    <w:rsid w:val="009B44AF"/>
    <w:rsid w:val="009C6A0B"/>
    <w:rsid w:val="009F0C77"/>
    <w:rsid w:val="009F4DD1"/>
    <w:rsid w:val="00A02543"/>
    <w:rsid w:val="00A41684"/>
    <w:rsid w:val="00A574B8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26700"/>
    <w:rsid w:val="00C31C95"/>
    <w:rsid w:val="00C3483A"/>
    <w:rsid w:val="00C74E9D"/>
    <w:rsid w:val="00C826DD"/>
    <w:rsid w:val="00C82FD3"/>
    <w:rsid w:val="00C92819"/>
    <w:rsid w:val="00CC6B7B"/>
    <w:rsid w:val="00CD2089"/>
    <w:rsid w:val="00D67355"/>
    <w:rsid w:val="00D73A67"/>
    <w:rsid w:val="00D970A9"/>
    <w:rsid w:val="00DF3845"/>
    <w:rsid w:val="00E0351E"/>
    <w:rsid w:val="00E124DB"/>
    <w:rsid w:val="00E24742"/>
    <w:rsid w:val="00E41911"/>
    <w:rsid w:val="00E44B57"/>
    <w:rsid w:val="00E92EEF"/>
    <w:rsid w:val="00EF2368"/>
    <w:rsid w:val="00EF7E17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9FFEB09-A980-4675-9E41-DB10FD000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44E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4E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EA046B-99EA-47AD-BED7-6DA6DFFA9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81C28D56</Template>
  <TotalTime>0</TotalTime>
  <Pages>2</Pages>
  <Words>352</Words>
  <Characters>1794</Characters>
  <Application>Microsoft Office Word</Application>
  <DocSecurity>0</DocSecurity>
  <Lines>59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5078 Text of Previous Version (Jan. 30, 2020) - South Carolina Legislature Online</dc:title>
  <dc:creator>Gail Moore</dc:creator>
  <cp:lastModifiedBy>S Wilson</cp:lastModifiedBy>
  <cp:revision>2</cp:revision>
  <cp:lastPrinted>2020-01-28T15:22:00Z</cp:lastPrinted>
  <dcterms:created xsi:type="dcterms:W3CDTF">2020-01-30T16:28:00Z</dcterms:created>
  <dcterms:modified xsi:type="dcterms:W3CDTF">2020-01-30T16:28:00Z</dcterms:modified>
</cp:coreProperties>
</file>