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851" w:rsidRDefault="002E4851"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E6B" w:rsidRDefault="00DF2E6B" w:rsidP="00DF2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A4713A">
        <w:noBreakHyphen/>
      </w:r>
      <w:r>
        <w:t>11</w:t>
      </w:r>
      <w:r w:rsidR="00A4713A">
        <w:noBreakHyphen/>
      </w:r>
      <w:r>
        <w:t>310, CODE OF LAWS OF SOUTH CAROLINA, 1976, RELATING TO THE</w:t>
      </w:r>
      <w:r w:rsidR="00DB7B6F">
        <w:t xml:space="preserve"> STATUTORY GENERAL RESERVE FUND</w:t>
      </w:r>
      <w:r>
        <w:t>, SO AS TO PROVIDE THAT THE GENERAL RESERVE FUND OF FIVE PERCENT OF GENERAL FUND REVENUE OF THE LATEST COMPLETED FISCAL YEAR MUST BE INCREASED EACH YEAR BY</w:t>
      </w:r>
      <w:r w:rsidR="00DB7B6F">
        <w:t xml:space="preserve"> ONE</w:t>
      </w:r>
      <w:r w:rsidR="00A4713A">
        <w:noBreakHyphen/>
      </w:r>
      <w:r w:rsidR="00DB7B6F">
        <w:t>HALF</w:t>
      </w:r>
      <w:r w:rsidR="00976DF3">
        <w:t xml:space="preserve"> OF</w:t>
      </w:r>
      <w:r>
        <w:t xml:space="preserve"> ONE PERCENT OF GENERAL FUND REVENUE OF THE LATEST COMPLETED FISCAL YEAR UNTIL IT EQUALS </w:t>
      </w:r>
      <w:r w:rsidR="00DB7B6F">
        <w:t>SEVEN PERCENT OF SUCH REVENUES; TO AMEND SECTION 11</w:t>
      </w:r>
      <w:r w:rsidR="00A4713A">
        <w:noBreakHyphen/>
      </w:r>
      <w:r w:rsidR="00DB7B6F">
        <w:t>11</w:t>
      </w:r>
      <w:r w:rsidR="00A4713A">
        <w:noBreakHyphen/>
      </w:r>
      <w:r w:rsidR="00DB7B6F">
        <w:t>320, RELATING TO THE STATUTORY CAPITAL RESERVE FUND OF TWO PERCENT OF GENERAL FUND REVENUE OF THE LATEST COMPLETED FISCAL YEAR, SO AS TO INCREASE IT TO THREE PERCENT OF GENERAL FUND REVENUE OF THE LATEST COMPLETED FISCAL YEAR;</w:t>
      </w:r>
      <w:r>
        <w:t xml:space="preserve"> AND TO PROVIDE THAT THE ABOVE PROVISIONS TAKE EFFECT UPON RATIFICATION OF AMENDMENT</w:t>
      </w:r>
      <w:r w:rsidR="005C4A05">
        <w:t>S</w:t>
      </w:r>
      <w:r>
        <w:t xml:space="preserve"> TO </w:t>
      </w:r>
      <w:r w:rsidR="005E2C71">
        <w:t xml:space="preserve">SECTION 36, </w:t>
      </w:r>
      <w:r>
        <w:t>ARTICLE III OF THE CONSTITUTION OF THIS STATE PROVIDING FOR THE ABOVE.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7493">
        <w:t>Section 11</w:t>
      </w:r>
      <w:r w:rsidR="00A4713A">
        <w:noBreakHyphen/>
      </w:r>
      <w:r w:rsidR="00C57493">
        <w:t>11</w:t>
      </w:r>
      <w:r w:rsidR="00A4713A">
        <w:noBreakHyphen/>
      </w:r>
      <w:r w:rsidR="00C57493">
        <w:t>310 of the 1976 Code is amended to read:</w:t>
      </w:r>
    </w:p>
    <w:p w:rsidR="00C57493" w:rsidRDefault="00C57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A4713A">
        <w:noBreakHyphen/>
      </w:r>
      <w:r>
        <w:t>11</w:t>
      </w:r>
      <w:r w:rsidR="00A4713A">
        <w:noBreakHyphen/>
      </w:r>
      <w:r>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rsidR="00A4713A">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rsidR="00A4713A">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57493" w:rsidRDefault="00C57493" w:rsidP="00C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00A4713A" w:rsidRPr="00A4713A">
        <w:t>‘</w:t>
      </w:r>
      <w:r w:rsidRPr="00E02F4F">
        <w:t>applicable percentage amount</w:t>
      </w:r>
      <w:r w:rsidR="00A4713A" w:rsidRPr="00A4713A">
        <w:t>’</w:t>
      </w:r>
      <w:r w:rsidRPr="00E02F4F">
        <w:t xml:space="preserve"> means </w:t>
      </w:r>
      <w:r w:rsidRPr="00C57493">
        <w:rPr>
          <w:strike/>
        </w:rPr>
        <w:t>five</w:t>
      </w:r>
      <w:r w:rsidRPr="00E02F4F">
        <w:t xml:space="preserve"> </w:t>
      </w:r>
      <w:r w:rsidR="005C4A05">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sidR="005C4A05">
        <w:rPr>
          <w:u w:val="single"/>
        </w:rPr>
        <w:t>seven</w:t>
      </w:r>
      <w:r w:rsidRPr="00C57493">
        <w:t xml:space="preserve"> </w:t>
      </w:r>
      <w:r w:rsidRPr="00E02F4F">
        <w:t>percent requirement shall be reached by adding a cumulative</w:t>
      </w:r>
      <w:r w:rsidRPr="005C4A05">
        <w:t xml:space="preserve"> one</w:t>
      </w:r>
      <w:r w:rsidR="00A4713A">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sidR="005C4A05">
        <w:rPr>
          <w:u w:val="single"/>
        </w:rPr>
        <w:t>seven</w:t>
      </w:r>
      <w:r w:rsidR="008D48C1">
        <w:t xml:space="preserve"> </w:t>
      </w:r>
      <w:r w:rsidRPr="00E02F4F">
        <w:t>percent which then and thereafter shall apply.</w:t>
      </w:r>
      <w:r>
        <w:t>”</w:t>
      </w: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A4713A">
        <w:noBreakHyphen/>
      </w:r>
      <w:r>
        <w:t>11</w:t>
      </w:r>
      <w:r w:rsidR="00A4713A">
        <w:noBreakHyphen/>
      </w:r>
      <w:r>
        <w:t>320</w:t>
      </w:r>
      <w:r w:rsidR="00285CDD">
        <w:t>(A)</w:t>
      </w:r>
      <w:r>
        <w:t xml:space="preserve"> of the 1976 Code is amended to read:</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A05" w:rsidRDefault="005C4A05" w:rsidP="0028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03D" w:rsidRDefault="00C6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4A05">
        <w:t>3</w:t>
      </w:r>
      <w:r>
        <w:t>.</w:t>
      </w:r>
      <w:r>
        <w:tab/>
      </w:r>
      <w:r w:rsidR="005C4A05">
        <w:t>(A)</w:t>
      </w:r>
      <w:r w:rsidR="005C4A05">
        <w:tab/>
      </w:r>
      <w:r w:rsidR="008D48C1">
        <w:t xml:space="preserve">The provisions of SECTION 1 of this act take effect upon the ratification of an amendment to </w:t>
      </w:r>
      <w:r w:rsidR="003C1576">
        <w:t>Section 36</w:t>
      </w:r>
      <w:r w:rsidR="005C4A05">
        <w:t>(A)</w:t>
      </w:r>
      <w:r w:rsidR="003C1576">
        <w:t xml:space="preserve">, </w:t>
      </w:r>
      <w:r w:rsidR="008D48C1">
        <w:t xml:space="preserve">Article III of the Constitution of this State raising the general reserve </w:t>
      </w:r>
      <w:r w:rsidR="008D48C1">
        <w:lastRenderedPageBreak/>
        <w:t xml:space="preserve">fund from five percent of general fund revenue of the latest completed fiscal year to </w:t>
      </w:r>
      <w:r w:rsidR="005C4A05">
        <w:t>seven</w:t>
      </w:r>
      <w:r w:rsidR="008D48C1">
        <w:t xml:space="preserve"> percent of such revenues in the manner provided in the </w:t>
      </w:r>
      <w:r w:rsidR="00D16EE0">
        <w:t>s</w:t>
      </w:r>
      <w:r w:rsidR="008D48C1">
        <w:t>ection.</w:t>
      </w:r>
    </w:p>
    <w:p w:rsidR="005C4A05" w:rsidRDefault="005C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SECTION 2 of this act take effect upon the ratification of an amendment to Section 36(B), Article III of the Constitution of this State raising </w:t>
      </w:r>
      <w:r w:rsidR="00976DF3">
        <w:t>the capital reserve fund from two percent of the general fund revenue of the latest completed fiscal year to three percent of such revenues</w:t>
      </w:r>
      <w:r>
        <w:t>.</w:t>
      </w:r>
    </w:p>
    <w:p w:rsidR="00420EE5" w:rsidRDefault="00A47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851" w:rsidRDefault="002E4851" w:rsidP="002E4851">
      <w:pPr>
        <w:suppressAutoHyphens/>
      </w:pPr>
    </w:p>
    <w:sectPr w:rsidR="002E4851" w:rsidSect="002E48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05" w:rsidRDefault="005C4A05" w:rsidP="009F0C77">
      <w:r>
        <w:separator/>
      </w:r>
    </w:p>
  </w:endnote>
  <w:endnote w:type="continuationSeparator" w:id="0">
    <w:p w:rsidR="005C4A05" w:rsidRDefault="005C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7B8111-18BF-4823-B75F-7CE9D42D8814}"/>
    <w:embedBold r:id="rId2" w:fontKey="{9E92F02D-D799-4D93-91D4-03B76A287651}"/>
  </w:font>
  <w:font w:name="Calibri">
    <w:panose1 w:val="020F0502020204030204"/>
    <w:charset w:val="00"/>
    <w:family w:val="swiss"/>
    <w:pitch w:val="variable"/>
    <w:sig w:usb0="E0002EFF" w:usb1="C000247B" w:usb2="00000009" w:usb3="00000000" w:csb0="000001FF" w:csb1="00000000"/>
    <w:embedRegular r:id="rId3" w:fontKey="{5FF2CFBA-4EE8-4CCF-B148-59992CFB1FEE}"/>
  </w:font>
  <w:font w:name="Segoe UI">
    <w:panose1 w:val="020B0502040204020203"/>
    <w:charset w:val="00"/>
    <w:family w:val="swiss"/>
    <w:pitch w:val="variable"/>
    <w:sig w:usb0="E4002EFF" w:usb1="C000E47F" w:usb2="00000009" w:usb3="00000000" w:csb0="000001FF" w:csb1="00000000"/>
    <w:embedRegular r:id="rId4" w:fontKey="{963202A8-150E-45B1-AA4C-EED9DC1BCD65}"/>
  </w:font>
  <w:font w:name="Cambria">
    <w:panose1 w:val="02040503050406030204"/>
    <w:charset w:val="00"/>
    <w:family w:val="roman"/>
    <w:pitch w:val="variable"/>
    <w:sig w:usb0="E00006FF" w:usb1="420024FF" w:usb2="02000000" w:usb3="00000000" w:csb0="0000019F" w:csb1="00000000"/>
    <w:embedRegular r:id="rId5" w:fontKey="{57076F31-856D-48D5-AC80-127719544C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EE5" w:rsidRPr="002E4851" w:rsidRDefault="002E4851" w:rsidP="002E4851">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05" w:rsidRDefault="005C4A05" w:rsidP="009F0C77">
      <w:r>
        <w:separator/>
      </w:r>
    </w:p>
  </w:footnote>
  <w:footnote w:type="continuationSeparator" w:id="0">
    <w:p w:rsidR="005C4A05" w:rsidRDefault="005C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SD20"/>
    <w:docVar w:name="CoverBillType" w:val="b"/>
    <w:docVar w:name="DocPath" w:val="L:\Council\bills\NBD\11334SD20.DOCX"/>
    <w:docVar w:name="dvBillNumber" w:val="5082"/>
    <w:docVar w:name="dvBillNumberPrefix" w:val="H. "/>
    <w:docVar w:name="dvOriginalBody" w:val="House"/>
    <w:docVar w:name="dvSteno" w:val="NBD"/>
    <w:docVar w:name="NameofBody" w:val="h"/>
    <w:docVar w:name="vGroup2" w:val="Council"/>
  </w:docVars>
  <w:rsids>
    <w:rsidRoot w:val="00C6403D"/>
    <w:rsid w:val="00011869"/>
    <w:rsid w:val="00015CD6"/>
    <w:rsid w:val="000959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CDD"/>
    <w:rsid w:val="002E4851"/>
    <w:rsid w:val="002E5912"/>
    <w:rsid w:val="00301B21"/>
    <w:rsid w:val="00325348"/>
    <w:rsid w:val="0032732C"/>
    <w:rsid w:val="00336AD0"/>
    <w:rsid w:val="0037079A"/>
    <w:rsid w:val="003C1576"/>
    <w:rsid w:val="003C4DAB"/>
    <w:rsid w:val="003D01E8"/>
    <w:rsid w:val="003E5288"/>
    <w:rsid w:val="003F6D79"/>
    <w:rsid w:val="0041760A"/>
    <w:rsid w:val="00417C01"/>
    <w:rsid w:val="00420EE5"/>
    <w:rsid w:val="004403BD"/>
    <w:rsid w:val="00461441"/>
    <w:rsid w:val="004809EE"/>
    <w:rsid w:val="004E7D54"/>
    <w:rsid w:val="0051358D"/>
    <w:rsid w:val="005273C6"/>
    <w:rsid w:val="00530A69"/>
    <w:rsid w:val="00545593"/>
    <w:rsid w:val="00556EBF"/>
    <w:rsid w:val="00577C6C"/>
    <w:rsid w:val="005A62FE"/>
    <w:rsid w:val="005C2FE2"/>
    <w:rsid w:val="005C4A05"/>
    <w:rsid w:val="005E2BC9"/>
    <w:rsid w:val="005E2C71"/>
    <w:rsid w:val="00605102"/>
    <w:rsid w:val="006215AA"/>
    <w:rsid w:val="006913C9"/>
    <w:rsid w:val="0069470D"/>
    <w:rsid w:val="006D58AA"/>
    <w:rsid w:val="00734F00"/>
    <w:rsid w:val="00736959"/>
    <w:rsid w:val="007A70AE"/>
    <w:rsid w:val="008362E8"/>
    <w:rsid w:val="0085786E"/>
    <w:rsid w:val="008A1768"/>
    <w:rsid w:val="008A489F"/>
    <w:rsid w:val="008D48C1"/>
    <w:rsid w:val="008F0F33"/>
    <w:rsid w:val="008F4429"/>
    <w:rsid w:val="0094021A"/>
    <w:rsid w:val="00976DF3"/>
    <w:rsid w:val="009B44AF"/>
    <w:rsid w:val="009C6A0B"/>
    <w:rsid w:val="009F0C77"/>
    <w:rsid w:val="009F4DD1"/>
    <w:rsid w:val="00A02543"/>
    <w:rsid w:val="00A41684"/>
    <w:rsid w:val="00A4713A"/>
    <w:rsid w:val="00A64E80"/>
    <w:rsid w:val="00A72BCD"/>
    <w:rsid w:val="00A741D9"/>
    <w:rsid w:val="00A833AB"/>
    <w:rsid w:val="00A9741D"/>
    <w:rsid w:val="00AC34A2"/>
    <w:rsid w:val="00AD1C9A"/>
    <w:rsid w:val="00AD4B17"/>
    <w:rsid w:val="00B412D4"/>
    <w:rsid w:val="00B64FFF"/>
    <w:rsid w:val="00BE3C22"/>
    <w:rsid w:val="00BF564A"/>
    <w:rsid w:val="00C0345E"/>
    <w:rsid w:val="00C21ABE"/>
    <w:rsid w:val="00C31C95"/>
    <w:rsid w:val="00C3483A"/>
    <w:rsid w:val="00C57493"/>
    <w:rsid w:val="00C6403D"/>
    <w:rsid w:val="00C74E9D"/>
    <w:rsid w:val="00C826DD"/>
    <w:rsid w:val="00C82FD3"/>
    <w:rsid w:val="00C92819"/>
    <w:rsid w:val="00CB6C21"/>
    <w:rsid w:val="00CC6B7B"/>
    <w:rsid w:val="00CD2089"/>
    <w:rsid w:val="00D16EE0"/>
    <w:rsid w:val="00D73A67"/>
    <w:rsid w:val="00D970A9"/>
    <w:rsid w:val="00DB7B6F"/>
    <w:rsid w:val="00DF2E6B"/>
    <w:rsid w:val="00DF3845"/>
    <w:rsid w:val="00E41911"/>
    <w:rsid w:val="00E44B57"/>
    <w:rsid w:val="00E92EEF"/>
    <w:rsid w:val="00EF2368"/>
    <w:rsid w:val="00F24442"/>
    <w:rsid w:val="00F50AE3"/>
    <w:rsid w:val="00F655B7"/>
    <w:rsid w:val="00F656BA"/>
    <w:rsid w:val="00F67CF1"/>
    <w:rsid w:val="00F728AA"/>
    <w:rsid w:val="00F840F0"/>
    <w:rsid w:val="00F95B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DA36F-989F-4536-A7C3-3CC6B61F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E755A-6380-4CDB-B9F5-7D98F382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699</Words>
  <Characters>3470</Characters>
  <Application>Microsoft Office Word</Application>
  <DocSecurity>0</DocSecurity>
  <Lines>94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5082 Text of Previous Version (Jan. 30, 2020) - South Carolina Legislature Online</dc:title>
  <dc:creator>Niki Downey</dc:creator>
  <cp:lastModifiedBy>S Wilson</cp:lastModifiedBy>
  <cp:revision>2</cp:revision>
  <cp:lastPrinted>2020-01-28T21:21:00Z</cp:lastPrinted>
  <dcterms:created xsi:type="dcterms:W3CDTF">2020-01-30T16:20:00Z</dcterms:created>
  <dcterms:modified xsi:type="dcterms:W3CDTF">2020-01-30T16:20:00Z</dcterms:modified>
</cp:coreProperties>
</file>