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18" w:rsidRDefault="00405A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3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RECOGNIZE CHEF RAFFAELE DALL</w:t>
      </w:r>
      <w:r w:rsidR="007F3C21" w:rsidRPr="007F3C21">
        <w:t>’</w:t>
      </w:r>
      <w:r>
        <w:t>ERTA OF HAMPTONS IN SUMTER FOR HIS CONSIDERABLE ACCOMPLISHMENTS AND TO CONGRATULATE HIM ON BEING NAMED A 2020 SOUTH CAROLINA CHEF AMBASSADOR BY GOVERNOR HENRY MCMASTER.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4A5F11">
        <w:t xml:space="preserve"> is pleased to learn that Chef </w:t>
      </w:r>
      <w:r>
        <w:t>Raffaele Dall</w:t>
      </w:r>
      <w:r w:rsidR="007F3C21" w:rsidRPr="007F3C21">
        <w:t>’</w:t>
      </w:r>
      <w:r>
        <w:t>Erta of Hamptons in Sumter has been named a South Carolina Chef Ambassador by Governor Henry McMaster; and</w:t>
      </w:r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and raised in Milan, Italy, Raffaele was introduced to cooking at a very young age.</w:t>
      </w:r>
      <w:r w:rsidR="00C14A19">
        <w:t xml:space="preserve"> His father</w:t>
      </w:r>
      <w:r w:rsidR="007F3C21" w:rsidRPr="007F3C21">
        <w:t>’</w:t>
      </w:r>
      <w:r w:rsidR="00C14A19">
        <w:t xml:space="preserve">s love of food and skill in the kitchen, as well as early experiences foraging with his grandmother </w:t>
      </w:r>
      <w:r w:rsidR="004A5F11">
        <w:t>for some of the finest ingredients</w:t>
      </w:r>
      <w:r w:rsidR="00AC180C">
        <w:t>,</w:t>
      </w:r>
      <w:r w:rsidR="004A5F11">
        <w:t xml:space="preserve"> </w:t>
      </w:r>
      <w:r w:rsidR="00C14A19">
        <w:t>were a great influence in his youth. These experiences fueled a passion for food, broadened his culinary knowledge, and inspired him to begin a culinary career at fifteen years of age; and</w:t>
      </w: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Chef Dall</w:t>
      </w:r>
      <w:r w:rsidR="007F3C21" w:rsidRPr="007F3C21">
        <w:t>’</w:t>
      </w:r>
      <w:r>
        <w:t xml:space="preserve">Erta attended culinary school at Vallesana in Northern Lombardy, </w:t>
      </w:r>
      <w:r w:rsidR="003857EE">
        <w:t>and also took</w:t>
      </w:r>
      <w:r>
        <w:t xml:space="preserve"> on various apprenticeships. His experiences led to positions in top Italian kitchens including Don Lisander and La Rondine, as well as other world</w:t>
      </w:r>
      <w:r w:rsidR="004D5134">
        <w:noBreakHyphen/>
      </w:r>
      <w:r>
        <w:t>renowned restaurants such as The Fat Duck in the United Kingdom and Per Se in New York; and</w:t>
      </w: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eleven years as the sous chef at the renowned Inn at Little Washington</w:t>
      </w:r>
      <w:r w:rsidR="003C7EEA">
        <w:t>, Dall</w:t>
      </w:r>
      <w:r w:rsidR="007F3C21" w:rsidRPr="007F3C21">
        <w:t>’</w:t>
      </w:r>
      <w:r w:rsidR="003C7EEA">
        <w:t xml:space="preserve">Erta joined </w:t>
      </w:r>
      <w:r w:rsidR="004A5F11">
        <w:t xml:space="preserve">the team at </w:t>
      </w:r>
      <w:r w:rsidR="003C7EEA">
        <w:t>Hamptons</w:t>
      </w:r>
      <w:r w:rsidR="003857EE">
        <w:t>, a fine dining restaurant located in downtown Sumter</w:t>
      </w:r>
      <w:r w:rsidR="003C7EEA">
        <w:t xml:space="preserve">. In using his own creative gourmet palate, he has used his culinary adventures to forge </w:t>
      </w:r>
      <w:r w:rsidR="003C7EEA">
        <w:lastRenderedPageBreak/>
        <w:t xml:space="preserve">a diverse </w:t>
      </w:r>
      <w:r w:rsidR="004A5F11">
        <w:t xml:space="preserve">and appetizing </w:t>
      </w:r>
      <w:r w:rsidR="003C7EEA">
        <w:t>menu which uses only the best cuts of meat and the freshest local produce and seafood; and</w:t>
      </w: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Governor McMaster named Chef Dall</w:t>
      </w:r>
      <w:r w:rsidR="007F3C21" w:rsidRPr="007F3C21">
        <w:t>’</w:t>
      </w:r>
      <w:r>
        <w:t>Erta as one of four awardees at a press conference on Monday, January 27, 2020</w:t>
      </w:r>
      <w:r w:rsidR="003857EE">
        <w:t>,  s</w:t>
      </w:r>
      <w:r>
        <w:t>tating, “Chef Ambassadors bring to the table a skill set that most people can only imagine: blending and balancing flavors and textures that create memorable dining….” He also posited that the</w:t>
      </w:r>
      <w:r w:rsidR="003857EE">
        <w:t>se talented</w:t>
      </w:r>
      <w:r>
        <w:t xml:space="preserve"> chefs</w:t>
      </w:r>
      <w:r w:rsidR="003857EE">
        <w:t>, have contributed to the growth of</w:t>
      </w:r>
      <w:r>
        <w:t xml:space="preserve"> South Carolina over the last twenty years; and</w:t>
      </w: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EEA">
        <w:t xml:space="preserve">appreciative of his dedication and </w:t>
      </w:r>
      <w:r w:rsidR="00332980">
        <w:t>skill in the creation of delightful and succulent dishes</w:t>
      </w:r>
      <w:r w:rsidR="003C7EEA">
        <w:t>, the House takes great pleasure in saluting Chef Raffaele Dall</w:t>
      </w:r>
      <w:r w:rsidR="007F3C21" w:rsidRPr="007F3C21">
        <w:t>’</w:t>
      </w:r>
      <w:r w:rsidR="003C7EEA">
        <w:t>Erta on being named a 2020 South Carolina Chef Ambassador</w:t>
      </w:r>
      <w:r>
        <w:t>. Now, therefore,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F0A">
        <w:t xml:space="preserve"> the members of the South Carolina House of Representatives, by this resolution, recognize</w:t>
      </w:r>
      <w:r w:rsidR="004A5F11">
        <w:t xml:space="preserve"> and honor</w:t>
      </w:r>
      <w:r w:rsidR="00BA4F0A">
        <w:t xml:space="preserve"> Chef Raffaele Dall</w:t>
      </w:r>
      <w:r w:rsidR="007F3C21" w:rsidRPr="007F3C21">
        <w:t>’</w:t>
      </w:r>
      <w:r w:rsidR="00BA4F0A">
        <w:t>Erta of Hamptons in Sumter for his considerable accomplishments and to congratulate him on being named a 2020 South Carolina Chef Ambassador by Governor Henry McMaster.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A4F0A">
        <w:t xml:space="preserve"> Chef Raffaele Dall</w:t>
      </w:r>
      <w:r w:rsidR="007F3C21" w:rsidRPr="007F3C21">
        <w:t>’</w:t>
      </w:r>
      <w:r w:rsidR="00BA4F0A">
        <w:t>Erta.</w:t>
      </w:r>
    </w:p>
    <w:p w:rsidR="00AB5E40" w:rsidRDefault="004D51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A18" w:rsidRDefault="00405A18" w:rsidP="00405A18">
      <w:pPr>
        <w:suppressAutoHyphens/>
      </w:pPr>
    </w:p>
    <w:sectPr w:rsidR="00405A18" w:rsidSect="00405A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80" w:rsidRDefault="00332980" w:rsidP="009F0C77">
      <w:r>
        <w:separator/>
      </w:r>
    </w:p>
  </w:endnote>
  <w:endnote w:type="continuationSeparator" w:id="0">
    <w:p w:rsidR="00332980" w:rsidRDefault="003329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B0A7CA-25A5-471E-81D7-D80459D9FC96}"/>
    <w:embedBold r:id="rId2" w:fontKey="{538106A3-9E40-454A-8489-17C964BAA78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02E8A2-DA62-4F41-9980-C88917A9D6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85CC8A-355C-44F5-894C-C60E3C8431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F5D51A-EEC3-4677-A4F3-B7F21357D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9A8" w:rsidRPr="00405A18" w:rsidRDefault="00405A18" w:rsidP="00405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80" w:rsidRDefault="00332980" w:rsidP="009F0C77">
      <w:r>
        <w:separator/>
      </w:r>
    </w:p>
  </w:footnote>
  <w:footnote w:type="continuationSeparator" w:id="0">
    <w:p w:rsidR="00332980" w:rsidRDefault="003329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8WAB20"/>
    <w:docVar w:name="CoverBillType" w:val="r"/>
    <w:docVar w:name="DocPath" w:val="L:\Council\bills\LK\9078WAB20.DOCX"/>
    <w:docVar w:name="dvBillNumber" w:val="508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D132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980"/>
    <w:rsid w:val="00336AD0"/>
    <w:rsid w:val="0037079A"/>
    <w:rsid w:val="003857EE"/>
    <w:rsid w:val="003C4DAB"/>
    <w:rsid w:val="003C7EEA"/>
    <w:rsid w:val="003D01E8"/>
    <w:rsid w:val="003E5288"/>
    <w:rsid w:val="003F6D79"/>
    <w:rsid w:val="00405A18"/>
    <w:rsid w:val="004125F2"/>
    <w:rsid w:val="0041760A"/>
    <w:rsid w:val="00417C01"/>
    <w:rsid w:val="004403BD"/>
    <w:rsid w:val="00461441"/>
    <w:rsid w:val="004809EE"/>
    <w:rsid w:val="004A5F11"/>
    <w:rsid w:val="004D5134"/>
    <w:rsid w:val="004E7D54"/>
    <w:rsid w:val="005273C6"/>
    <w:rsid w:val="00530A69"/>
    <w:rsid w:val="00545593"/>
    <w:rsid w:val="005529A8"/>
    <w:rsid w:val="00556EBF"/>
    <w:rsid w:val="00577C6C"/>
    <w:rsid w:val="005A62FE"/>
    <w:rsid w:val="005C2FE2"/>
    <w:rsid w:val="005E2BC9"/>
    <w:rsid w:val="005E5545"/>
    <w:rsid w:val="00605102"/>
    <w:rsid w:val="006215AA"/>
    <w:rsid w:val="006913C9"/>
    <w:rsid w:val="0069470D"/>
    <w:rsid w:val="006D58AA"/>
    <w:rsid w:val="00734F00"/>
    <w:rsid w:val="00736959"/>
    <w:rsid w:val="007A70AE"/>
    <w:rsid w:val="007F3C2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E40"/>
    <w:rsid w:val="00AC180C"/>
    <w:rsid w:val="00AC34A2"/>
    <w:rsid w:val="00AD1C9A"/>
    <w:rsid w:val="00AD4B17"/>
    <w:rsid w:val="00B412D4"/>
    <w:rsid w:val="00B64FFF"/>
    <w:rsid w:val="00BA4F0A"/>
    <w:rsid w:val="00BE3C22"/>
    <w:rsid w:val="00C0345E"/>
    <w:rsid w:val="00C14A1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2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3BD869-53E9-48CD-BDD7-4F18DAEA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5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56B76-4280-4649-BBDE-042BC9D6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2</Pages>
  <Words>433</Words>
  <Characters>2257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5086 Text of Previous Version (Feb. 4, 2020) - South Carolina Legislature Online</dc:title>
  <dc:creator>Lindsey Knipp</dc:creator>
  <cp:lastModifiedBy>S Wilson</cp:lastModifiedBy>
  <cp:revision>2</cp:revision>
  <cp:lastPrinted>2020-01-30T16:49:00Z</cp:lastPrinted>
  <dcterms:created xsi:type="dcterms:W3CDTF">2020-02-04T17:53:00Z</dcterms:created>
  <dcterms:modified xsi:type="dcterms:W3CDTF">2020-02-04T17:53:00Z</dcterms:modified>
</cp:coreProperties>
</file>