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8D6" w:rsidRDefault="004368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0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EIGHT</w:t>
      </w:r>
      <w:r w:rsidR="0048331F">
        <w:noBreakHyphen/>
      </w:r>
      <w:r>
        <w:t>YEAR</w:t>
      </w:r>
      <w:r w:rsidR="0048331F">
        <w:noBreakHyphen/>
      </w:r>
      <w:r>
        <w:t xml:space="preserve">OLD EMERSYN J. “EMMY” MOORE OF AIKEN COUNTY FOR </w:t>
      </w:r>
      <w:r w:rsidR="0048331F">
        <w:t>HELPING</w:t>
      </w:r>
      <w:r>
        <w:t xml:space="preserve"> TO LIFT THE BURDEN </w:t>
      </w:r>
      <w:r w:rsidR="0048331F">
        <w:t>OF</w:t>
      </w:r>
      <w:r>
        <w:t xml:space="preserve"> HOMELESS PEOPLE IN HER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4A01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4A01">
        <w:t xml:space="preserve">the South Carolina House of Representatives is pleased to learn that Emersyn J. “Emmy” Moore worked to bring Christmas cheer to </w:t>
      </w:r>
      <w:r w:rsidR="00FD7854">
        <w:t xml:space="preserve">some of those </w:t>
      </w:r>
      <w:r w:rsidR="009E4A01">
        <w:t>less fortunate than she is;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daughter of Eric and Megan Moore, Emmy is a fourth grade student at Jefferson Elementary School in Warrenville, whose favorite subject is math and </w:t>
      </w:r>
      <w:r w:rsidR="0048331F">
        <w:t>who</w:t>
      </w:r>
      <w:r>
        <w:t xml:space="preserve"> loves to read;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7854">
        <w:t>Emmy</w:t>
      </w:r>
      <w:r w:rsidR="0048331F" w:rsidRPr="0048331F">
        <w:t>’</w:t>
      </w:r>
      <w:r w:rsidR="00FD7854">
        <w:t>s</w:t>
      </w:r>
      <w:r>
        <w:t xml:space="preserve"> </w:t>
      </w:r>
      <w:r w:rsidR="00D55992">
        <w:t xml:space="preserve">vast </w:t>
      </w:r>
      <w:r>
        <w:t xml:space="preserve">energy spills into her </w:t>
      </w:r>
      <w:r w:rsidR="00D55992">
        <w:t xml:space="preserve">play </w:t>
      </w:r>
      <w:r>
        <w:t>o</w:t>
      </w:r>
      <w:r w:rsidR="00D55992">
        <w:t>n</w:t>
      </w:r>
      <w:r>
        <w:t xml:space="preserve"> softball and volleyball </w:t>
      </w:r>
      <w:r w:rsidR="00D55992">
        <w:t xml:space="preserve">teams </w:t>
      </w:r>
      <w:r>
        <w:t>with Nor</w:t>
      </w:r>
      <w:r w:rsidR="00D55992">
        <w:t>th Augusta Parks and Recreation;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331F">
        <w:t>she</w:t>
      </w:r>
      <w:r w:rsidR="00FD7854">
        <w:t xml:space="preserve"> </w:t>
      </w:r>
      <w:r>
        <w:t>was baptized at Samaritan Baptist Church in Varnville and attends Mt. Anna Baptist Church in Aiken with her parents;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71D" w:rsidRDefault="00944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while making</w:t>
      </w:r>
      <w:r w:rsidR="00FD7854">
        <w:t xml:space="preserve"> </w:t>
      </w:r>
      <w:r w:rsidR="00D55992">
        <w:t xml:space="preserve">a </w:t>
      </w:r>
      <w:r>
        <w:t xml:space="preserve">list </w:t>
      </w:r>
      <w:r w:rsidR="00B8482B">
        <w:t>of</w:t>
      </w:r>
      <w:r>
        <w:t xml:space="preserve"> Ch</w:t>
      </w:r>
      <w:r w:rsidR="00FD7854">
        <w:t>ristmas presents she would like in 2019</w:t>
      </w:r>
      <w:r w:rsidR="00D55992">
        <w:t xml:space="preserve">, </w:t>
      </w:r>
      <w:r w:rsidR="0048331F">
        <w:t>Emmy</w:t>
      </w:r>
      <w:r>
        <w:t xml:space="preserve"> </w:t>
      </w:r>
      <w:r w:rsidR="00FD7854">
        <w:t xml:space="preserve">realized </w:t>
      </w:r>
      <w:r>
        <w:t xml:space="preserve">she </w:t>
      </w:r>
      <w:r w:rsidR="00FD7854">
        <w:t>i</w:t>
      </w:r>
      <w:r>
        <w:t xml:space="preserve">s </w:t>
      </w:r>
      <w:r w:rsidR="00FD7854">
        <w:t xml:space="preserve">lucky </w:t>
      </w:r>
      <w:r>
        <w:t>to have a home</w:t>
      </w:r>
      <w:r w:rsidR="0048331F">
        <w:t>,</w:t>
      </w:r>
      <w:r w:rsidR="00FD7854">
        <w:t xml:space="preserve"> </w:t>
      </w:r>
      <w:r w:rsidR="0048331F">
        <w:t xml:space="preserve">so she </w:t>
      </w:r>
      <w:r w:rsidR="00FD7854">
        <w:t xml:space="preserve">added </w:t>
      </w:r>
      <w:r w:rsidR="00D55992">
        <w:t xml:space="preserve">another wish </w:t>
      </w:r>
      <w:r w:rsidR="00FD7854">
        <w:t xml:space="preserve">to </w:t>
      </w:r>
      <w:r w:rsidR="00D55992">
        <w:t>her Christmas list</w:t>
      </w:r>
      <w:r w:rsidR="00FD7854">
        <w:t>: “Give back to the homeless”</w:t>
      </w:r>
      <w:r>
        <w:t>; and</w:t>
      </w:r>
    </w:p>
    <w:p w:rsidR="0094471D" w:rsidRDefault="00944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82B" w:rsidRDefault="00944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7854">
        <w:t>Emmy</w:t>
      </w:r>
      <w:r w:rsidR="002A48CB">
        <w:t xml:space="preserve"> </w:t>
      </w:r>
      <w:r w:rsidR="00D55992">
        <w:t>had</w:t>
      </w:r>
      <w:r w:rsidR="002A48CB">
        <w:t xml:space="preserve"> a plan: s</w:t>
      </w:r>
      <w:r>
        <w:t xml:space="preserve">he </w:t>
      </w:r>
      <w:r w:rsidR="002A48CB">
        <w:t xml:space="preserve">began </w:t>
      </w:r>
      <w:r>
        <w:t>CashApp and PayPal account</w:t>
      </w:r>
      <w:r w:rsidR="002A48CB">
        <w:t>s</w:t>
      </w:r>
      <w:r>
        <w:t xml:space="preserve"> and</w:t>
      </w:r>
      <w:r w:rsidR="002A48CB">
        <w:t xml:space="preserve"> c</w:t>
      </w:r>
      <w:r w:rsidR="00D55992">
        <w:t>ollected</w:t>
      </w:r>
      <w:r w:rsidR="002A48CB">
        <w:t xml:space="preserve"> donations</w:t>
      </w:r>
      <w:r w:rsidR="00B8482B">
        <w:t xml:space="preserve"> to use to bring holiday gifts and necessities to a homeless shelter; and</w:t>
      </w:r>
    </w:p>
    <w:p w:rsidR="00B8482B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54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</w:t>
      </w:r>
      <w:r w:rsidR="00FD7854">
        <w:t xml:space="preserve">y </w:t>
      </w:r>
      <w:r w:rsidR="0094471D">
        <w:t>mid</w:t>
      </w:r>
      <w:r w:rsidR="0048331F">
        <w:noBreakHyphen/>
      </w:r>
      <w:r w:rsidR="0094471D">
        <w:t>January, she had raised one thousand eight hundred dollars</w:t>
      </w:r>
      <w:r w:rsidR="00FD7854">
        <w:t xml:space="preserve">, and her </w:t>
      </w:r>
      <w:r w:rsidR="002A48CB">
        <w:t>wish</w:t>
      </w:r>
      <w:r w:rsidR="00FD7854">
        <w:t xml:space="preserve"> became real; and</w:t>
      </w:r>
    </w:p>
    <w:p w:rsidR="00FD7854" w:rsidRDefault="00FD7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82B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with each donation she received, Emmy felt a little more Christmas magic and realized others are also interested in helping their neighbors in need; and</w:t>
      </w:r>
    </w:p>
    <w:p w:rsidR="00B8482B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FD7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8CB">
        <w:t xml:space="preserve">the South Carolina House of Representatives is proud of young citizens like Emmy Moore who recognize at an early age their responsibility to take action in their communities </w:t>
      </w:r>
      <w:r w:rsidR="00D55992">
        <w:t xml:space="preserve">in order </w:t>
      </w:r>
      <w:r w:rsidR="002A48CB">
        <w:t>to become part of the solution for the problems that they see</w:t>
      </w:r>
      <w:r w:rsidR="00CD6070">
        <w:t>.  Now, therefore,</w:t>
      </w: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4A01">
        <w:t xml:space="preserve"> the members of the South Carolina House of Representatives, by this resolution, recognize and honor eight</w:t>
      </w:r>
      <w:r w:rsidR="0048331F">
        <w:noBreakHyphen/>
      </w:r>
      <w:r w:rsidR="009E4A01">
        <w:t>year</w:t>
      </w:r>
      <w:r w:rsidR="0048331F">
        <w:noBreakHyphen/>
      </w:r>
      <w:r w:rsidR="009E4A01">
        <w:t xml:space="preserve">old Emersyn J. “Emmy” Moore of Aiken County </w:t>
      </w:r>
      <w:r w:rsidR="0048331F">
        <w:t>for helping to</w:t>
      </w:r>
      <w:r w:rsidR="009E4A01">
        <w:t xml:space="preserve"> lift the burden </w:t>
      </w:r>
      <w:r w:rsidR="0048331F">
        <w:t>of</w:t>
      </w:r>
      <w:r w:rsidR="009E4A01">
        <w:t xml:space="preserve"> homeless people in her community.</w:t>
      </w: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E4A01">
        <w:t xml:space="preserve"> Emersyn J. “Emmy” Moore.</w:t>
      </w:r>
    </w:p>
    <w:p w:rsidR="00F77BD7" w:rsidRDefault="00483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8D6" w:rsidRDefault="004368D6" w:rsidP="004368D6">
      <w:pPr>
        <w:suppressAutoHyphens/>
      </w:pPr>
    </w:p>
    <w:sectPr w:rsidR="004368D6" w:rsidSect="004368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070" w:rsidRDefault="00CD6070" w:rsidP="009F0C77">
      <w:r>
        <w:separator/>
      </w:r>
    </w:p>
  </w:endnote>
  <w:endnote w:type="continuationSeparator" w:id="0">
    <w:p w:rsidR="00CD6070" w:rsidRDefault="00CD6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BBCF2C-3599-4137-A3AE-100EB01F69DC}"/>
    <w:embedBold r:id="rId2" w:fontKey="{25D6CB81-D23B-4748-87BA-7257A3A1AA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ADC05D-30F8-4611-AD95-866A23DA45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D6D58A-9C60-4E14-9B82-14F44C4D6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66245D-8791-4616-835F-36D0110DC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BD7" w:rsidRPr="004368D6" w:rsidRDefault="004368D6" w:rsidP="004368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070" w:rsidRDefault="00CD6070" w:rsidP="009F0C77">
      <w:r>
        <w:separator/>
      </w:r>
    </w:p>
  </w:footnote>
  <w:footnote w:type="continuationSeparator" w:id="0">
    <w:p w:rsidR="00CD6070" w:rsidRDefault="00CD6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2VR20"/>
    <w:docVar w:name="CoverBillType" w:val="r"/>
    <w:docVar w:name="DocPath" w:val="L:\Council\bills\GM\24322VR20.DOCX"/>
    <w:docVar w:name="dvBillNumber" w:val="50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607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4D3"/>
    <w:rsid w:val="002A48C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8D6"/>
    <w:rsid w:val="004403BD"/>
    <w:rsid w:val="00461441"/>
    <w:rsid w:val="004809EE"/>
    <w:rsid w:val="0048331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471D"/>
    <w:rsid w:val="0098460E"/>
    <w:rsid w:val="009B44AF"/>
    <w:rsid w:val="009C6A0B"/>
    <w:rsid w:val="009E4A0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82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6070"/>
    <w:rsid w:val="00D55992"/>
    <w:rsid w:val="00D73A67"/>
    <w:rsid w:val="00D970A9"/>
    <w:rsid w:val="00DE323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BD7"/>
    <w:rsid w:val="00F840F0"/>
    <w:rsid w:val="00FB0D0D"/>
    <w:rsid w:val="00FB43B4"/>
    <w:rsid w:val="00FB6B0B"/>
    <w:rsid w:val="00FD78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205A25-DF7E-44D8-B20C-F371818D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3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22A33-3132-40D4-9243-2E1390F6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2</Pages>
  <Words>346</Words>
  <Characters>1728</Characters>
  <Application>Microsoft Office Word</Application>
  <DocSecurity>0</DocSecurity>
  <Lines>59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5092 Text of Previous Version (Feb. 5, 2020) - South Carolina Legislature Online</dc:title>
  <dc:creator>Gail Moore</dc:creator>
  <cp:lastModifiedBy>S Wilson</cp:lastModifiedBy>
  <cp:revision>2</cp:revision>
  <cp:lastPrinted>2020-01-30T20:37:00Z</cp:lastPrinted>
  <dcterms:created xsi:type="dcterms:W3CDTF">2020-02-05T15:15:00Z</dcterms:created>
  <dcterms:modified xsi:type="dcterms:W3CDTF">2020-02-05T15:15:00Z</dcterms:modified>
</cp:coreProperties>
</file>