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2020</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Pr="00D55379" w:rsidRDefault="00D55379" w:rsidP="00D55379">
      <w:pPr>
        <w:tabs>
          <w:tab w:val="right" w:pos="5933"/>
        </w:tabs>
        <w:suppressAutoHyphens/>
      </w:pPr>
      <w:r>
        <w:tab/>
      </w:r>
      <w:r>
        <w:rPr>
          <w:b/>
          <w:sz w:val="36"/>
        </w:rPr>
        <w:t>H. 5098</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73D03">
        <w:t>Reps. Clemmons, Rutherford, Alexander, Allison, Anderson, Atkinson, Bailey, Bales, Ballentine, Bamberg, Bannister, Bennett, Bernstein, Blackwell, Bradley, Brawley, Brown, Bryant, Burns, Calhoon, Caskey, Chellis, Chumley, Clary, Clyburn, Cobb</w:t>
      </w:r>
      <w:r w:rsidRPr="00773D03">
        <w:noBreakHyphen/>
        <w:t>Hunter, Cogswell, Collins, B. Cox, W. Cox, Crawford, Daning, Davis, Dillard, Elliott, Erickson, Felder, Finlay, Forrest, Forrester, Fry, Funderburk, Gagnon, Garvin, Gilliam, Gilliard, Govan, Haddon, Hardee, Hart, Hayes, Henderson</w:t>
      </w:r>
      <w:r w:rsidRPr="00773D03">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627775">
      <w:pPr>
        <w:tabs>
          <w:tab w:val="right" w:pos="5933"/>
        </w:tabs>
        <w:suppressAutoHyphens/>
      </w:pPr>
      <w:r>
        <w:t>S. Printed 2/13/20--S.</w:t>
      </w:r>
      <w:r w:rsidR="00627775">
        <w:tab/>
        <w:t>[SEC 2/14/20 10:43 AM]</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D55379" w:rsidRPr="00D55379" w:rsidRDefault="00D55379"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5379" w:rsidSect="00D553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567C" w:rsidRDefault="006056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03" w:rsidRDefault="002C48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13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 AND EXTEND DEEPEST SYMPATHY TO THE PEOPLE OF OMAN IN THE DEATH OF SULTAN QABOOS BIN SAID, TO RECOGNIZE AND HONOR SULTAN HAITHAM BIN TARIQ AL SAID, WISH HIM SUCCESS IN HIS FUTURE ENDEAVORS AS THE SULTAN OF OMAN, AND TO EXPRESS GRATITUDE FOR AND HOPE TO CONTINUE THE STRONG RELATIONSHIP BETWEEN THE UNITED STATES AND OMAN THAT HAS BEEN IN PLACE SINCE 1790.</w:t>
      </w:r>
      <w:bookmarkStart w:id="4" w:name="titleend"/>
      <w:bookmarkEnd w:id="4"/>
      <w:bookmarkEnd w:id="1"/>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Pr="00AE560A">
        <w:t>’</w:t>
      </w:r>
      <w:r>
        <w:t>s service to his country leaves him well</w:t>
      </w:r>
      <w:r>
        <w:noBreakHyphen/>
        <w:t>prepared for his new position as Sultan of Oman; and</w:t>
      </w:r>
    </w:p>
    <w:p w:rsidR="00AE560A"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members of the Sou</w:t>
      </w:r>
      <w:r w:rsidR="00627775">
        <w:t>th Carolina General Assembly were</w:t>
      </w:r>
      <w:r>
        <w:t xml:space="preserve"> deeply saddened by the passing of Sultan Qaboos Bin Said on January 10, 2020, at the venerable age of 79;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Pr="00AE560A">
        <w:t>’</w:t>
      </w:r>
      <w:r>
        <w:t>s few remaining monarchies, Qaboos was seen as a modernizing leader who played a key role in diplomacy and mediation in the Middle East and maintained strong ties with Western nations. Qaboos established Oman</w:t>
      </w:r>
      <w:r w:rsidRPr="00AE560A">
        <w:t>’</w:t>
      </w:r>
      <w:r>
        <w:t>s written constitution during the 1990s and encouraged the greater involvement of women in roles in politics, business, and sports, allowing women to enter the workforce in the 1990s;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of two American hikers from Iran and received praise from American leadership, including President Barack Obama, for this effort;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 was signed in 1833;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State has other connections with Oman, particularly through the University of South Carolina</w:t>
      </w:r>
      <w:r w:rsidRPr="00AE560A">
        <w:t>’</w:t>
      </w:r>
      <w:r>
        <w:t>s “Omani boom,” which began in 2005 when two Omani students enrolled at the University of South Carolina and continued through 2014 when there were seventy</w:t>
      </w:r>
      <w:r>
        <w:noBreakHyphen/>
        <w:t>five Omani students studying at the University;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 in 2017 to participate in the conference entitled, “The Importance of Tourism and Ports in Economic Development: Best Practices in Oman and the USA”;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Pr="00AE560A">
        <w:t>’</w:t>
      </w:r>
      <w:r>
        <w:t>s peace</w:t>
      </w:r>
      <w:r>
        <w:noBreakHyphen/>
        <w:t>making foreign policy and to further develop Oman</w:t>
      </w:r>
      <w:r w:rsidRPr="00AE560A">
        <w:t>’</w:t>
      </w:r>
      <w:r>
        <w:t>s economy, which includes importing over $99.33 million worth of goods that were shipped out of the Port of Charleston in 2018;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5C"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forging strong diplomatic, economic, and academic ties with Oman improves the relationship between our two countries. Now, therefore,</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Pr="00A17A4C"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345B40" w:rsidRDefault="00AE560A" w:rsidP="00345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45B40" w:rsidSect="00D553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60A" w:rsidRDefault="00AE560A" w:rsidP="009F0C77">
      <w:r>
        <w:separator/>
      </w:r>
    </w:p>
  </w:endnote>
  <w:endnote w:type="continuationSeparator" w:id="0">
    <w:p w:rsidR="00AE560A" w:rsidRDefault="00AE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FFEEFF5-6268-440B-B377-77C4B38E6E51}"/>
    <w:embedBold r:id="rId2" w:fontKey="{EFAEC47F-333F-49FB-B3B3-B6030A4D1914}"/>
  </w:font>
  <w:font w:name="Calibri">
    <w:panose1 w:val="020F0502020204030204"/>
    <w:charset w:val="00"/>
    <w:family w:val="swiss"/>
    <w:pitch w:val="variable"/>
    <w:sig w:usb0="E0002AFF" w:usb1="C000247B" w:usb2="00000009" w:usb3="00000000" w:csb0="000001FF" w:csb1="00000000"/>
    <w:embedRegular r:id="rId3" w:fontKey="{F606D6D6-B2B1-445E-A7CB-51D0805BBD23}"/>
  </w:font>
  <w:font w:name="Segoe UI">
    <w:panose1 w:val="020B0502040204020203"/>
    <w:charset w:val="00"/>
    <w:family w:val="swiss"/>
    <w:pitch w:val="variable"/>
    <w:sig w:usb0="E4002EFF" w:usb1="C000E47F" w:usb2="00000009" w:usb3="00000000" w:csb0="000001FF" w:csb1="00000000"/>
    <w:embedRegular r:id="rId4" w:fontKey="{B493C5C8-3F0B-4F21-8E38-FB7BFD00686B}"/>
  </w:font>
  <w:font w:name="Cambria">
    <w:panose1 w:val="02040503050406030204"/>
    <w:charset w:val="00"/>
    <w:family w:val="roman"/>
    <w:pitch w:val="variable"/>
    <w:sig w:usb0="E00006FF" w:usb1="420024FF" w:usb2="02000000" w:usb3="00000000" w:csb0="0000019F" w:csb1="00000000"/>
    <w:embedRegular r:id="rId5" w:fontKey="{B89EE939-CE7C-43D0-B266-DC011252D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6D" w:rsidRPr="0060567C" w:rsidRDefault="0060567C" w:rsidP="0060567C">
    <w:pPr>
      <w:pStyle w:val="Footer"/>
      <w:tabs>
        <w:tab w:val="clear" w:pos="4680"/>
        <w:tab w:val="clear" w:pos="9360"/>
        <w:tab w:val="center" w:pos="2995"/>
      </w:tabs>
      <w:spacing w:before="120"/>
    </w:pPr>
    <w:r>
      <w:t>[5098</w:t>
    </w:r>
    <w:r w:rsidR="00D55379">
      <w:t>-</w:t>
    </w:r>
    <w:r w:rsidR="00D55379">
      <w:fldChar w:fldCharType="begin"/>
    </w:r>
    <w:r w:rsidR="00D55379">
      <w:instrText xml:space="preserve"> PAGE  \* MERGEFORMAT </w:instrText>
    </w:r>
    <w:r w:rsidR="00D55379">
      <w:fldChar w:fldCharType="separate"/>
    </w:r>
    <w:r w:rsidR="00627775">
      <w:rPr>
        <w:noProof/>
      </w:rPr>
      <w:t>1</w:t>
    </w:r>
    <w:r w:rsidR="00D55379">
      <w:fldChar w:fldCharType="end"/>
    </w:r>
    <w:r w:rsidR="00D553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379" w:rsidRPr="0060567C" w:rsidRDefault="00D55379" w:rsidP="006056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sidR="00345B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60A" w:rsidRDefault="00AE560A" w:rsidP="009F0C77">
      <w:r>
        <w:separator/>
      </w:r>
    </w:p>
  </w:footnote>
  <w:footnote w:type="continuationSeparator" w:id="0">
    <w:p w:rsidR="00AE560A" w:rsidRDefault="00AE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2PH20"/>
    <w:docVar w:name="CoverBillType" w:val="c"/>
    <w:docVar w:name="DocPath" w:val="L:\Council\bills\JN\3182PH20.DOCX"/>
    <w:docVar w:name="dvBillNumber" w:val="5098"/>
    <w:docVar w:name="dvBillNumberPrefix" w:val="H. "/>
    <w:docVar w:name="dvOriginalBody" w:val="House"/>
    <w:docVar w:name="dvSteno" w:val="JN"/>
    <w:docVar w:name="NameofBody" w:val="h"/>
    <w:docVar w:name="vGroup2" w:val="Council"/>
  </w:docVars>
  <w:rsids>
    <w:rsidRoot w:val="002D13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803"/>
    <w:rsid w:val="002D135C"/>
    <w:rsid w:val="002E5912"/>
    <w:rsid w:val="00301B21"/>
    <w:rsid w:val="00325348"/>
    <w:rsid w:val="0032732C"/>
    <w:rsid w:val="00336AD0"/>
    <w:rsid w:val="00345B4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67C"/>
    <w:rsid w:val="006215AA"/>
    <w:rsid w:val="00627775"/>
    <w:rsid w:val="006913C9"/>
    <w:rsid w:val="0069470D"/>
    <w:rsid w:val="006D58AA"/>
    <w:rsid w:val="00734F00"/>
    <w:rsid w:val="00736959"/>
    <w:rsid w:val="007A70AE"/>
    <w:rsid w:val="007D1A82"/>
    <w:rsid w:val="008362E8"/>
    <w:rsid w:val="0085786E"/>
    <w:rsid w:val="00886FA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60A"/>
    <w:rsid w:val="00B412D4"/>
    <w:rsid w:val="00B64FFF"/>
    <w:rsid w:val="00BE3C22"/>
    <w:rsid w:val="00C0345E"/>
    <w:rsid w:val="00C21ABE"/>
    <w:rsid w:val="00C31C95"/>
    <w:rsid w:val="00C3483A"/>
    <w:rsid w:val="00C74E9D"/>
    <w:rsid w:val="00C826DD"/>
    <w:rsid w:val="00C82FD3"/>
    <w:rsid w:val="00C92819"/>
    <w:rsid w:val="00CC6B7B"/>
    <w:rsid w:val="00CD2089"/>
    <w:rsid w:val="00D55379"/>
    <w:rsid w:val="00D652EE"/>
    <w:rsid w:val="00D73A67"/>
    <w:rsid w:val="00D75D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859A-FF24-47BB-BDCB-79F12BE3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5AEC4-3DD4-4DE5-A2B3-AABB472A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39D42502</Template>
  <TotalTime>0</TotalTime>
  <Pages>4</Pages>
  <Words>987</Words>
  <Characters>5320</Characters>
  <Application>Microsoft Office Word</Application>
  <DocSecurity>0</DocSecurity>
  <Lines>154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5098 Text of Previous Version (Feb. 14, 2020) - South Carolina Legislature Online</dc:title>
  <dc:creator>Julie Newboult</dc:creator>
  <cp:lastModifiedBy>Lavarres Lynch</cp:lastModifiedBy>
  <cp:revision>2</cp:revision>
  <cp:lastPrinted>2020-02-03T14:33:00Z</cp:lastPrinted>
  <dcterms:created xsi:type="dcterms:W3CDTF">2020-02-14T15:44:00Z</dcterms:created>
  <dcterms:modified xsi:type="dcterms:W3CDTF">2020-02-14T15:44:00Z</dcterms:modified>
</cp:coreProperties>
</file>