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DFE" w:rsidRDefault="00E94D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B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7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REPRESENTATIVES TO THE EASTSIDE HIGH SCHOOL </w:t>
      </w:r>
      <w:r w:rsidR="009A7270">
        <w:t xml:space="preserve">BOYS AND </w:t>
      </w:r>
      <w:r>
        <w:t>GIRLS SWIM TEAM</w:t>
      </w:r>
      <w:r w:rsidR="001369E1">
        <w:t>S</w:t>
      </w:r>
      <w:r>
        <w:t>, COACHES, AND SCHOOL OFFICIALS, AT A DATE AND TIME TO BE DETERMINED BY THE SPEAKER, FOR THE PURPOSE OF RECOGNIZING AND COMMENDING THEM ON THEIR OUTSTANDING SEASON</w:t>
      </w:r>
      <w:r w:rsidR="00E06747">
        <w:t>S</w:t>
      </w:r>
      <w:r>
        <w:t xml:space="preserve"> AND FOR </w:t>
      </w:r>
      <w:r w:rsidR="00E06747">
        <w:t xml:space="preserve">BOTH </w:t>
      </w:r>
      <w:r>
        <w:t>CAPTURING THE 2019 CLAS</w:t>
      </w:r>
      <w:r w:rsidR="00E74C40">
        <w:t>S AAAA STATE CHAMPIONSHIP TITLE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B5F" w:rsidRDefault="00614B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B5F" w:rsidRDefault="00614B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B5F" w:rsidRDefault="00614B5F" w:rsidP="008F7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EFD">
        <w:t xml:space="preserve"> the privilege of the floor of the South Carolina House of Representatives be extended to the Eastside High School</w:t>
      </w:r>
      <w:r w:rsidR="009A7270">
        <w:t xml:space="preserve"> boys and</w:t>
      </w:r>
      <w:r w:rsidR="008F7EFD">
        <w:t xml:space="preserve"> girls swim team</w:t>
      </w:r>
      <w:r w:rsidR="001369E1">
        <w:t>s</w:t>
      </w:r>
      <w:r w:rsidR="008F7EFD">
        <w:t>, coaches, and school officials, at a date and time to be determined by the Speaker, for the purpose of recognizing and commending them on their outstanding season</w:t>
      </w:r>
      <w:r w:rsidR="00E06747">
        <w:t>s</w:t>
      </w:r>
      <w:r w:rsidR="008F7EFD">
        <w:t xml:space="preserve"> and for </w:t>
      </w:r>
      <w:r w:rsidR="00E06747">
        <w:t xml:space="preserve">both </w:t>
      </w:r>
      <w:r w:rsidR="008F7EFD">
        <w:t>capturing the 2019 Class AAAA State Championship title.</w:t>
      </w:r>
    </w:p>
    <w:p w:rsidR="00D62746" w:rsidRDefault="002D7025" w:rsidP="0094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DFE" w:rsidRDefault="00E94DFE" w:rsidP="00E94DFE">
      <w:pPr>
        <w:suppressAutoHyphens/>
      </w:pPr>
    </w:p>
    <w:sectPr w:rsidR="00E94DFE" w:rsidSect="00E94D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B5F" w:rsidRDefault="00614B5F" w:rsidP="009F0C77">
      <w:r>
        <w:separator/>
      </w:r>
    </w:p>
  </w:endnote>
  <w:endnote w:type="continuationSeparator" w:id="0">
    <w:p w:rsidR="00614B5F" w:rsidRDefault="00614B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E9D87F-70B7-4657-85CA-6BF9A7F594F2}"/>
    <w:embedBold r:id="rId2" w:fontKey="{311B1397-0B62-4C4F-886D-A3CB7F84E2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D4F160-A1D1-4BA3-BDB4-2E32F01396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9E6D95-6EDF-45BB-BC15-DEF5B182A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346FC4-C267-4029-A56E-05281D6F6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4A" w:rsidRPr="00E94DFE" w:rsidRDefault="00E94DFE" w:rsidP="00E94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B5F" w:rsidRDefault="00614B5F" w:rsidP="009F0C77">
      <w:r>
        <w:separator/>
      </w:r>
    </w:p>
  </w:footnote>
  <w:footnote w:type="continuationSeparator" w:id="0">
    <w:p w:rsidR="00614B5F" w:rsidRDefault="00614B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83VR20"/>
    <w:docVar w:name="CoverBillType" w:val="r"/>
    <w:docVar w:name="DocPath" w:val="L:\Council\bills\LK\9083VR20.DOCX"/>
    <w:docVar w:name="dvBillNumber" w:val="5130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614B5F"/>
    <w:rsid w:val="00011869"/>
    <w:rsid w:val="00015CD6"/>
    <w:rsid w:val="000E0100"/>
    <w:rsid w:val="000E1785"/>
    <w:rsid w:val="000F40FA"/>
    <w:rsid w:val="001035F1"/>
    <w:rsid w:val="0010776B"/>
    <w:rsid w:val="00133E66"/>
    <w:rsid w:val="001369E1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702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0C3"/>
    <w:rsid w:val="00556EBF"/>
    <w:rsid w:val="00577C6C"/>
    <w:rsid w:val="005A62FE"/>
    <w:rsid w:val="005C2FE2"/>
    <w:rsid w:val="005E2BC9"/>
    <w:rsid w:val="00605102"/>
    <w:rsid w:val="00614B5F"/>
    <w:rsid w:val="006215AA"/>
    <w:rsid w:val="006913C9"/>
    <w:rsid w:val="0069470D"/>
    <w:rsid w:val="006D58AA"/>
    <w:rsid w:val="00711C4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EFD"/>
    <w:rsid w:val="0094021A"/>
    <w:rsid w:val="0094367D"/>
    <w:rsid w:val="009A7270"/>
    <w:rsid w:val="009B44AF"/>
    <w:rsid w:val="009B637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8A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2746"/>
    <w:rsid w:val="00D73A67"/>
    <w:rsid w:val="00D970A9"/>
    <w:rsid w:val="00DF3845"/>
    <w:rsid w:val="00E06747"/>
    <w:rsid w:val="00E41911"/>
    <w:rsid w:val="00E44B57"/>
    <w:rsid w:val="00E74C40"/>
    <w:rsid w:val="00E92EEF"/>
    <w:rsid w:val="00E94DF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800770-3E9C-4868-8CAC-D7052ED72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7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7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1679D-D9D1-44B9-A0E9-3E3972066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1</Pages>
  <Words>137</Words>
  <Characters>688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5130 Text of Previous Version (Feb. 12, 2020) - South Carolina Legislature Online</dc:title>
  <dc:creator>Lindsey Knipp</dc:creator>
  <cp:lastModifiedBy>S Wilson</cp:lastModifiedBy>
  <cp:revision>2</cp:revision>
  <cp:lastPrinted>2020-02-05T21:14:00Z</cp:lastPrinted>
  <dcterms:created xsi:type="dcterms:W3CDTF">2020-02-12T15:17:00Z</dcterms:created>
  <dcterms:modified xsi:type="dcterms:W3CDTF">2020-02-12T15:17:00Z</dcterms:modified>
</cp:coreProperties>
</file>