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84F" w:rsidRDefault="000E78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7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54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COMMEND ZETA PHI BETA SORORITY, INCORPORATED, FOR ITS MANY YEARS OF DEDICATED SERVICE TO THE PEOPLE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E0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2E0F">
        <w:t>Zeta Phi Beta Sorority, Inc., is a community</w:t>
      </w:r>
      <w:r w:rsidR="0063381B">
        <w:noBreakHyphen/>
      </w:r>
      <w:r w:rsidR="002B2E0F">
        <w:t>conscious and action</w:t>
      </w:r>
      <w:r w:rsidR="0063381B">
        <w:noBreakHyphen/>
      </w:r>
      <w:r w:rsidR="002B2E0F">
        <w:t>oriented organization that was founded on the campus of Howard University on January 16, 1920, by five collegiate women:  Arizona Cleaver Stemons, Pearl Anna Neal, Myrtle Tyler Faithful, Viola Tyler Goings, and Fannie Pettie Watts; and</w:t>
      </w:r>
    </w:p>
    <w:p w:rsidR="002B2E0F" w:rsidRDefault="002B2E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C36" w:rsidRDefault="002B2E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0C36">
        <w:t xml:space="preserve">in the Palmetto State, </w:t>
      </w:r>
      <w:r>
        <w:t>forty</w:t>
      </w:r>
      <w:r w:rsidR="0063381B">
        <w:noBreakHyphen/>
      </w:r>
      <w:r>
        <w:t>seven Zeta Phi Beta Sorority, Inc., ch</w:t>
      </w:r>
      <w:r w:rsidR="00E50724">
        <w:t>apters;</w:t>
      </w:r>
      <w:r>
        <w:t xml:space="preserve"> twelve Amicae Auxiliaries</w:t>
      </w:r>
      <w:r w:rsidR="00E50724">
        <w:t>;</w:t>
      </w:r>
      <w:r>
        <w:t xml:space="preserve"> and fifteen Youth Affiliate Groups</w:t>
      </w:r>
      <w:r w:rsidR="008A0C36">
        <w:t xml:space="preserve"> </w:t>
      </w:r>
      <w:r w:rsidR="00BB729E">
        <w:t>totaling</w:t>
      </w:r>
      <w:r w:rsidR="008A0C36">
        <w:t xml:space="preserve"> </w:t>
      </w:r>
      <w:r w:rsidR="0063381B">
        <w:t>more than</w:t>
      </w:r>
      <w:r w:rsidR="008A0C36">
        <w:t xml:space="preserve"> a thousand women and youth </w:t>
      </w:r>
      <w:r w:rsidR="00BB729E">
        <w:t xml:space="preserve">are </w:t>
      </w:r>
      <w:r w:rsidR="008A0C36">
        <w:t>led by state Director Maxine Moses</w:t>
      </w:r>
      <w:r w:rsidR="0063381B">
        <w:noBreakHyphen/>
      </w:r>
      <w:r w:rsidR="008A0C36">
        <w:t>Adams; and</w:t>
      </w:r>
    </w:p>
    <w:p w:rsidR="008A0C36" w:rsidRDefault="008A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C36" w:rsidRDefault="008A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organization have donated more than eight hundred Wigs for Awareness, over twenty thousand dollars to the March for Babies, twenty thousand dollars to St. Jude</w:t>
      </w:r>
      <w:r w:rsidR="0063381B" w:rsidRPr="0063381B">
        <w:t>’</w:t>
      </w:r>
      <w:r>
        <w:t>s Children</w:t>
      </w:r>
      <w:r w:rsidR="0063381B" w:rsidRPr="0063381B">
        <w:t>’</w:t>
      </w:r>
      <w:r>
        <w:t>s Hospital, and twenty thousand dollars to the American Cancer Society; and</w:t>
      </w:r>
    </w:p>
    <w:p w:rsidR="008A0C36" w:rsidRDefault="008A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C36" w:rsidRDefault="008A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whether giving scholarships through their South Carolina License Tag program </w:t>
      </w:r>
      <w:r w:rsidR="00180F90">
        <w:t xml:space="preserve">or </w:t>
      </w:r>
      <w:r>
        <w:t>administering their outstanding Zetas Helping Other People Excel (Z</w:t>
      </w:r>
      <w:r w:rsidR="0063381B">
        <w:noBreakHyphen/>
      </w:r>
      <w:r>
        <w:t>HOPE) program, formed during the leadership of South Carolina</w:t>
      </w:r>
      <w:r w:rsidR="0063381B" w:rsidRPr="0063381B">
        <w:t>’</w:t>
      </w:r>
      <w:r>
        <w:t xml:space="preserve">s own triumphant Soror Barbara Crockett Moore, the </w:t>
      </w:r>
      <w:r w:rsidR="00180F90">
        <w:t>sorority</w:t>
      </w:r>
      <w:r w:rsidR="0063381B" w:rsidRPr="0063381B">
        <w:t>’</w:t>
      </w:r>
      <w:r w:rsidR="00180F90">
        <w:t xml:space="preserve">s </w:t>
      </w:r>
      <w:r>
        <w:t>twenty</w:t>
      </w:r>
      <w:r w:rsidR="0063381B">
        <w:noBreakHyphen/>
      </w:r>
      <w:r>
        <w:t>second international president,</w:t>
      </w:r>
      <w:r w:rsidR="00180F90">
        <w:t xml:space="preserve"> the women of Zeta Phi Beta Sorority, Inc., understand that service to the community is their greatest legacy; and</w:t>
      </w:r>
    </w:p>
    <w:p w:rsidR="008A0C36" w:rsidRDefault="008A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F90" w:rsidRDefault="0018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Zeta Phi Beta Sorority, Inc., members participate in national programs that include the Elder Care Initiative that provides education and awareness about preparing for the senior years; the </w:t>
      </w:r>
      <w:r>
        <w:lastRenderedPageBreak/>
        <w:t>Stork</w:t>
      </w:r>
      <w:r w:rsidR="0063381B" w:rsidRPr="0063381B">
        <w:t>’</w:t>
      </w:r>
      <w:r>
        <w:t>s Nest, a community</w:t>
      </w:r>
      <w:r w:rsidR="0063381B">
        <w:noBreakHyphen/>
      </w:r>
      <w:r>
        <w:t>based, prenatal, health</w:t>
      </w:r>
      <w:r w:rsidR="0063381B">
        <w:noBreakHyphen/>
      </w:r>
      <w:r>
        <w:t xml:space="preserve">promotion </w:t>
      </w:r>
      <w:r w:rsidR="00E50724">
        <w:t xml:space="preserve">program </w:t>
      </w:r>
      <w:r>
        <w:t>for low</w:t>
      </w:r>
      <w:r w:rsidR="0063381B">
        <w:noBreakHyphen/>
      </w:r>
      <w:r>
        <w:t>income, pregnant women; Adopt</w:t>
      </w:r>
      <w:r w:rsidR="0063381B">
        <w:noBreakHyphen/>
      </w:r>
      <w:r>
        <w:t>A</w:t>
      </w:r>
      <w:r w:rsidR="0063381B">
        <w:noBreakHyphen/>
      </w:r>
      <w:r>
        <w:t>School to identify low</w:t>
      </w:r>
      <w:r w:rsidR="0063381B">
        <w:noBreakHyphen/>
      </w:r>
      <w:r>
        <w:t>performing schools and provide assistance to enhance the educational experience, increase test scores, and improve grades; and</w:t>
      </w:r>
    </w:p>
    <w:p w:rsidR="00180F90" w:rsidRDefault="0018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F90" w:rsidRDefault="0018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chapters of Zeta Phi Beta Sorority, Inc., initiated their first annual collaboration with the South Carolina Coalition Against Domestic Violence and Sexual Assault in April</w:t>
      </w:r>
      <w:r w:rsidR="00197A4E">
        <w:t xml:space="preserve"> to bring awareness and to educate the community about the i</w:t>
      </w:r>
      <w:r w:rsidR="00BB729E">
        <w:t>mportance of consent with the #I</w:t>
      </w:r>
      <w:r w:rsidR="00197A4E">
        <w:t>ASK campaign; and</w:t>
      </w:r>
    </w:p>
    <w:p w:rsidR="00197A4E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A4E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chapters of Zeta Phi Beta Sorority, Inc., are celebrating their thirteenth year of converging on the </w:t>
      </w:r>
      <w:r w:rsidR="00BB729E">
        <w:t>State House</w:t>
      </w:r>
      <w:r>
        <w:t xml:space="preserve"> to bring recognition for and awareness of the service that the organization renders to the State of South Carolina; and</w:t>
      </w:r>
    </w:p>
    <w:p w:rsidR="00197A4E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A4E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organization honors Marion M. Gary, the ninth South Carolina state director; Southeastern Regional Director Dr. Yvonne Jefferson Barnes; and Dr. Shirrie Miller for commissioning and implementing the first Zeta Day at the </w:t>
      </w:r>
      <w:r w:rsidR="00BB729E">
        <w:t>South Carolina State House</w:t>
      </w:r>
      <w:r>
        <w:t xml:space="preserve"> hosted on April 9, 2008; and</w:t>
      </w:r>
    </w:p>
    <w:p w:rsidR="00197A4E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54F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0724">
        <w:t>cognizant of the organization</w:t>
      </w:r>
      <w:r w:rsidR="00E50724" w:rsidRPr="0063381B">
        <w:t>’</w:t>
      </w:r>
      <w:r w:rsidR="00E50724">
        <w:t xml:space="preserve">s ongoing commitment to the welfare of the citizens of this great State, </w:t>
      </w:r>
      <w:r>
        <w:t>the members of the South Carolina Hou</w:t>
      </w:r>
      <w:r w:rsidR="00E50724">
        <w:t>se of Representatives</w:t>
      </w:r>
      <w:r>
        <w:t xml:space="preserve"> are </w:t>
      </w:r>
      <w:r w:rsidR="0063381B">
        <w:t>p</w:t>
      </w:r>
      <w:r>
        <w:t>leased to pause in th</w:t>
      </w:r>
      <w:r w:rsidR="0063381B">
        <w:t>eir deliberations to honor the S</w:t>
      </w:r>
      <w:r>
        <w:t>outh Carolina chapters of Zeta Phi Beta Sorority, Inc</w:t>
      </w:r>
      <w:r w:rsidR="00DB054F">
        <w:t>.  Now, therefore,</w:t>
      </w: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B2E0F">
        <w:t xml:space="preserve"> the members of the South Carolina House of Representatives, by this resolution, </w:t>
      </w:r>
      <w:r w:rsidR="0063381B">
        <w:t>honor and commend</w:t>
      </w:r>
      <w:r w:rsidR="002B2E0F">
        <w:t xml:space="preserve"> Zeta Phi Beta Sorority, Incorporated, for its many years of dedicated service to the people of South Carolina.</w:t>
      </w: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97A4E">
        <w:t xml:space="preserve"> Zeta Phi Beta Sorority, Incorporated.</w:t>
      </w:r>
    </w:p>
    <w:p w:rsidR="00C869B8" w:rsidRDefault="006338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784F" w:rsidRDefault="000E784F" w:rsidP="000E784F">
      <w:pPr>
        <w:suppressAutoHyphens/>
      </w:pPr>
    </w:p>
    <w:sectPr w:rsidR="000E784F" w:rsidSect="000E78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54F" w:rsidRDefault="00DB054F" w:rsidP="009F0C77">
      <w:r>
        <w:separator/>
      </w:r>
    </w:p>
  </w:endnote>
  <w:endnote w:type="continuationSeparator" w:id="0">
    <w:p w:rsidR="00DB054F" w:rsidRDefault="00DB05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C02733-86F2-4077-8CA5-7E36494786E7}"/>
    <w:embedBold r:id="rId2" w:fontKey="{2DC9AFEE-B73A-4597-BCD0-CE05708731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312FF6-D5E0-421E-BA1D-98CD5FE84C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995AE7-0817-4294-9130-E718D72BE3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859389-71D2-4DDC-A9C7-94D61D6517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9B8" w:rsidRPr="000E784F" w:rsidRDefault="000E784F" w:rsidP="000E78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54F" w:rsidRDefault="00DB054F" w:rsidP="009F0C77">
      <w:r>
        <w:separator/>
      </w:r>
    </w:p>
  </w:footnote>
  <w:footnote w:type="continuationSeparator" w:id="0">
    <w:p w:rsidR="00DB054F" w:rsidRDefault="00DB05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9VR20"/>
    <w:docVar w:name="CoverBillType" w:val="r"/>
    <w:docVar w:name="DocPath" w:val="L:\Council\bills\GM\24339VR20.DOCX"/>
    <w:docVar w:name="dvBillNumber" w:val="51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054F"/>
    <w:rsid w:val="00011869"/>
    <w:rsid w:val="00015CD6"/>
    <w:rsid w:val="000E0100"/>
    <w:rsid w:val="000E1785"/>
    <w:rsid w:val="000E784F"/>
    <w:rsid w:val="000F40FA"/>
    <w:rsid w:val="001035F1"/>
    <w:rsid w:val="0010776B"/>
    <w:rsid w:val="00133E66"/>
    <w:rsid w:val="001435A3"/>
    <w:rsid w:val="00146ED3"/>
    <w:rsid w:val="00151044"/>
    <w:rsid w:val="00180F90"/>
    <w:rsid w:val="00197A4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2E0F"/>
    <w:rsid w:val="002E5912"/>
    <w:rsid w:val="00301B21"/>
    <w:rsid w:val="003072D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381B"/>
    <w:rsid w:val="00673B67"/>
    <w:rsid w:val="006913C9"/>
    <w:rsid w:val="0069470D"/>
    <w:rsid w:val="006D58AA"/>
    <w:rsid w:val="00734F00"/>
    <w:rsid w:val="00736959"/>
    <w:rsid w:val="007A70AE"/>
    <w:rsid w:val="008362E8"/>
    <w:rsid w:val="0085786E"/>
    <w:rsid w:val="008A0C3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729E"/>
    <w:rsid w:val="00BE3C22"/>
    <w:rsid w:val="00C0345E"/>
    <w:rsid w:val="00C21ABE"/>
    <w:rsid w:val="00C31C95"/>
    <w:rsid w:val="00C3483A"/>
    <w:rsid w:val="00C74E9D"/>
    <w:rsid w:val="00C826DD"/>
    <w:rsid w:val="00C82FD3"/>
    <w:rsid w:val="00C869B8"/>
    <w:rsid w:val="00C92819"/>
    <w:rsid w:val="00CC6B7B"/>
    <w:rsid w:val="00CD2089"/>
    <w:rsid w:val="00D01E4A"/>
    <w:rsid w:val="00D73A67"/>
    <w:rsid w:val="00D970A9"/>
    <w:rsid w:val="00DB054F"/>
    <w:rsid w:val="00DF3845"/>
    <w:rsid w:val="00E41911"/>
    <w:rsid w:val="00E44B57"/>
    <w:rsid w:val="00E5072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38F113-B770-4F03-BCE4-7925AE6FB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7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C6348-7A67-490D-8B25-926520061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2</Pages>
  <Words>510</Words>
  <Characters>2902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5147 Text of Previous Version (Feb. 12, 2020) - South Carolina Legislature Online</dc:title>
  <dc:creator>Gail Moore</dc:creator>
  <cp:lastModifiedBy>S Wilson</cp:lastModifiedBy>
  <cp:revision>2</cp:revision>
  <cp:lastPrinted>2020-02-11T20:41:00Z</cp:lastPrinted>
  <dcterms:created xsi:type="dcterms:W3CDTF">2020-02-12T16:41:00Z</dcterms:created>
  <dcterms:modified xsi:type="dcterms:W3CDTF">2020-02-12T16:41:00Z</dcterms:modified>
</cp:coreProperties>
</file>