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3BBF" w:rsidRDefault="005E3BB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E3BBF" w:rsidRPr="005E3BBF" w:rsidRDefault="005E3BB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E3BBF" w:rsidRDefault="005E3BB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BBF" w:rsidRDefault="000E16E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0E16EF" w:rsidRDefault="000E16E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12, 2020</w:t>
      </w:r>
    </w:p>
    <w:p w:rsidR="000E16EF" w:rsidRDefault="000E16E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6EF" w:rsidRPr="000E16EF" w:rsidRDefault="000E16EF" w:rsidP="000E16EF">
      <w:pPr>
        <w:tabs>
          <w:tab w:val="right" w:pos="5933"/>
        </w:tabs>
        <w:suppressAutoHyphens/>
      </w:pPr>
      <w:r>
        <w:tab/>
      </w:r>
      <w:r>
        <w:rPr>
          <w:b/>
          <w:sz w:val="36"/>
        </w:rPr>
        <w:t>H. 5149</w:t>
      </w:r>
    </w:p>
    <w:p w:rsidR="000E16EF" w:rsidRDefault="000E16E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6EF" w:rsidRDefault="000E16EF" w:rsidP="000E1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13D37">
        <w:t>Reps. Forrest, Clyburn and Ott</w:t>
      </w:r>
    </w:p>
    <w:p w:rsidR="000E16EF" w:rsidRDefault="000E16E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6EF" w:rsidRDefault="000E16E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3/12/20--S.</w:t>
      </w:r>
    </w:p>
    <w:p w:rsidR="000E16EF" w:rsidRDefault="000E16E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2020.</w:t>
      </w:r>
    </w:p>
    <w:p w:rsidR="000E16EF" w:rsidRPr="000E16EF" w:rsidRDefault="000E16EF" w:rsidP="000E1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E16EF" w:rsidRDefault="000E16E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6EF" w:rsidRDefault="000E16E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E16EF" w:rsidSect="005E3B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237EA" w:rsidRDefault="00C237EA"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C3F" w:rsidRDefault="00BE7C3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C3F" w:rsidRDefault="00BE7C3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C3F" w:rsidRDefault="00BE7C3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C3F" w:rsidRDefault="00BE7C3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C3F" w:rsidRDefault="00BE7C3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C3F" w:rsidRDefault="00BE7C3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3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C7F6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75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372C6">
        <w:rPr>
          <w:color w:val="000000" w:themeColor="text1"/>
          <w:u w:color="000000" w:themeColor="text1"/>
        </w:rPr>
        <w:t>TO AMEND SECTION 7</w:t>
      </w:r>
      <w:r w:rsidR="00C41CCE">
        <w:rPr>
          <w:color w:val="000000" w:themeColor="text1"/>
          <w:u w:color="000000" w:themeColor="text1"/>
        </w:rPr>
        <w:noBreakHyphen/>
      </w:r>
      <w:r w:rsidRPr="00B372C6">
        <w:rPr>
          <w:color w:val="000000" w:themeColor="text1"/>
          <w:u w:color="000000" w:themeColor="text1"/>
        </w:rPr>
        <w:t>7</w:t>
      </w:r>
      <w:r w:rsidR="00C41CCE">
        <w:rPr>
          <w:color w:val="000000" w:themeColor="text1"/>
          <w:u w:color="000000" w:themeColor="text1"/>
        </w:rPr>
        <w:noBreakHyphen/>
      </w:r>
      <w:r w:rsidRPr="00B372C6">
        <w:rPr>
          <w:color w:val="000000" w:themeColor="text1"/>
          <w:u w:color="000000" w:themeColor="text1"/>
        </w:rPr>
        <w:t>480, CODE OF LAWS OF SOUTH CAROLINA, 1976, RELATING TO THE DESIGNATION OF VOTING PRECINCTS IN SALUDA COUNTY, SO AS TO ELIMINATE FIVE VOTING PRECINCTS, AND TO UPDATE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7F69" w:rsidRDefault="000C7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7F69" w:rsidRDefault="000C7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F69" w:rsidRDefault="000C7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061DA">
        <w:t>Section 7</w:t>
      </w:r>
      <w:r w:rsidR="00C41CCE">
        <w:noBreakHyphen/>
      </w:r>
      <w:r w:rsidR="007061DA">
        <w:t>7</w:t>
      </w:r>
      <w:r w:rsidR="00C41CCE">
        <w:noBreakHyphen/>
      </w:r>
      <w:r w:rsidR="007061DA">
        <w:t>480 of the 1976 Code is amended to read:</w:t>
      </w:r>
    </w:p>
    <w:p w:rsidR="00110993" w:rsidRDefault="001109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C41CCE">
        <w:noBreakHyphen/>
      </w:r>
      <w:r>
        <w:t>7</w:t>
      </w:r>
      <w:r w:rsidR="00C41CCE">
        <w:noBreakHyphen/>
      </w:r>
      <w:r>
        <w:t>480.</w:t>
      </w:r>
      <w:r>
        <w:tab/>
        <w:t>(A)</w:t>
      </w:r>
      <w:r>
        <w:tab/>
      </w:r>
      <w:r w:rsidRPr="00F56F2A">
        <w:t>In Saluda County there are the following voting precincts:</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Centennial</w:t>
      </w:r>
    </w:p>
    <w:p w:rsidR="00110993" w:rsidRPr="007621D6"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7621D6">
        <w:rPr>
          <w:strike/>
        </w:rPr>
        <w:t>Clyde</w:t>
      </w:r>
    </w:p>
    <w:p w:rsidR="00110993" w:rsidRPr="007621D6"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7621D6">
        <w:rPr>
          <w:strike/>
        </w:rPr>
        <w:t>Delmar</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Fruit Hill</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Higgins/Zoar</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Holly</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Hollywood</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Holstons</w:t>
      </w:r>
    </w:p>
    <w:p w:rsidR="00110993" w:rsidRPr="007621D6"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7621D6">
        <w:rPr>
          <w:strike/>
        </w:rPr>
        <w:t>Mayson</w:t>
      </w:r>
    </w:p>
    <w:p w:rsidR="00110993" w:rsidRPr="007621D6"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7621D6">
        <w:rPr>
          <w:strike/>
        </w:rPr>
        <w:t>Mt. Willing</w:t>
      </w:r>
    </w:p>
    <w:p w:rsidR="00110993" w:rsidRPr="007621D6"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7621D6">
        <w:rPr>
          <w:strike/>
        </w:rPr>
        <w:t>Pleasant Cross</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Pleasant Grove</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Richland</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Ridge Spring/Monetta</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Saluda No. 1</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Saluda No. 2</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Sardis</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lastRenderedPageBreak/>
        <w:tab/>
      </w:r>
      <w:r w:rsidRPr="00F56F2A">
        <w:tab/>
        <w:t>Ward</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56F2A">
        <w:t xml:space="preserve">The precinct lines defining the above precincts are as shown on official maps on file with the Revenue and Fiscal Affairs Office designated as document </w:t>
      </w:r>
      <w:r w:rsidRPr="008E5AE6">
        <w:rPr>
          <w:strike/>
        </w:rPr>
        <w:t>P</w:t>
      </w:r>
      <w:r w:rsidR="00C41CCE">
        <w:rPr>
          <w:strike/>
        </w:rPr>
        <w:noBreakHyphen/>
      </w:r>
      <w:r w:rsidRPr="008E5AE6">
        <w:rPr>
          <w:strike/>
        </w:rPr>
        <w:t>81</w:t>
      </w:r>
      <w:r w:rsidR="00C41CCE">
        <w:rPr>
          <w:strike/>
        </w:rPr>
        <w:noBreakHyphen/>
      </w:r>
      <w:r w:rsidRPr="008E5AE6">
        <w:rPr>
          <w:strike/>
        </w:rPr>
        <w:t>17</w:t>
      </w:r>
      <w:r w:rsidRPr="00F56F2A">
        <w:t xml:space="preserve"> </w:t>
      </w:r>
      <w:r w:rsidR="008E5AE6" w:rsidRPr="008E5AE6">
        <w:rPr>
          <w:u w:val="single"/>
        </w:rPr>
        <w:t>P</w:t>
      </w:r>
      <w:r w:rsidR="00C41CCE">
        <w:rPr>
          <w:u w:val="single"/>
        </w:rPr>
        <w:noBreakHyphen/>
      </w:r>
      <w:r w:rsidR="008E5AE6" w:rsidRPr="008E5AE6">
        <w:rPr>
          <w:u w:val="single"/>
        </w:rPr>
        <w:t>81</w:t>
      </w:r>
      <w:r w:rsidR="00C41CCE">
        <w:rPr>
          <w:u w:val="single"/>
        </w:rPr>
        <w:noBreakHyphen/>
      </w:r>
      <w:r w:rsidR="008E5AE6" w:rsidRPr="008E5AE6">
        <w:rPr>
          <w:u w:val="single"/>
        </w:rPr>
        <w:t>20</w:t>
      </w:r>
      <w:r w:rsidR="008E5AE6">
        <w:t xml:space="preserve"> </w:t>
      </w:r>
      <w:r w:rsidRPr="00F56F2A">
        <w:t>and as shown on certified copies provided to the State Election Commission and the Board of Voter Registration and Elections of Saluda County by the office.</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F56F2A">
        <w:t>The polling places for the precincts provided in this section must be established by the Board of Voter Registration and Elections of Saluda County subject to the approval of a majority of the Saluda County Legislative Delegation.</w:t>
      </w:r>
      <w:r>
        <w:t>”</w:t>
      </w:r>
    </w:p>
    <w:p w:rsidR="000C7F69" w:rsidRDefault="000C7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F69" w:rsidRDefault="000C7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10993">
        <w:t>2</w:t>
      </w:r>
      <w:r>
        <w:t>.</w:t>
      </w:r>
      <w:r>
        <w:tab/>
        <w:t xml:space="preserve">This act takes effect </w:t>
      </w:r>
      <w:r w:rsidR="00F07A1C">
        <w:t>April</w:t>
      </w:r>
      <w:r w:rsidR="00E467EC">
        <w:t xml:space="preserve"> 15, 2020</w:t>
      </w:r>
      <w:r>
        <w:t>.</w:t>
      </w:r>
    </w:p>
    <w:p w:rsidR="00337B0E" w:rsidRDefault="00C41CC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3165" w:rsidRDefault="007A3165" w:rsidP="007A3165">
      <w:pPr>
        <w:suppressAutoHyphens/>
      </w:pPr>
    </w:p>
    <w:sectPr w:rsidR="007A3165" w:rsidSect="005E3B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524F" w:rsidRDefault="00D7524F" w:rsidP="009F0C77">
      <w:r>
        <w:separator/>
      </w:r>
    </w:p>
  </w:endnote>
  <w:endnote w:type="continuationSeparator" w:id="0">
    <w:p w:rsidR="00D7524F" w:rsidRDefault="00D752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4E5A6A4-7066-45AE-AF64-F47F4FBFAA5B}"/>
    <w:embedBold r:id="rId2" w:fontKey="{ECEF9B03-8916-499E-8CED-D4CB45F16B2E}"/>
  </w:font>
  <w:font w:name="Calibri">
    <w:panose1 w:val="020F0502020204030204"/>
    <w:charset w:val="00"/>
    <w:family w:val="swiss"/>
    <w:pitch w:val="variable"/>
    <w:sig w:usb0="E0002AFF" w:usb1="C000247B" w:usb2="00000009" w:usb3="00000000" w:csb0="000001FF" w:csb1="00000000"/>
    <w:embedRegular r:id="rId3" w:fontKey="{D199DA57-C1D2-4BB6-A934-CF02B31C89DD}"/>
  </w:font>
  <w:font w:name="Segoe UI">
    <w:panose1 w:val="020B0502040204020203"/>
    <w:charset w:val="00"/>
    <w:family w:val="swiss"/>
    <w:pitch w:val="variable"/>
    <w:sig w:usb0="E4002EFF" w:usb1="C000E47F" w:usb2="00000009" w:usb3="00000000" w:csb0="000001FF" w:csb1="00000000"/>
    <w:embedRegular r:id="rId4" w:fontKey="{E53CE4E3-13E7-4775-8ABB-1D9EB36C3FED}"/>
  </w:font>
  <w:font w:name="Cambria">
    <w:panose1 w:val="02040503050406030204"/>
    <w:charset w:val="00"/>
    <w:family w:val="roman"/>
    <w:pitch w:val="variable"/>
    <w:sig w:usb0="E00006FF" w:usb1="420024FF" w:usb2="02000000" w:usb3="00000000" w:csb0="0000019F" w:csb1="00000000"/>
    <w:embedRegular r:id="rId5" w:fontKey="{8191664A-C1EF-4D9B-8F56-607F157BE2F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7B0E" w:rsidRPr="00C237EA" w:rsidRDefault="00C237EA" w:rsidP="00C237EA">
    <w:pPr>
      <w:pStyle w:val="Footer"/>
      <w:tabs>
        <w:tab w:val="clear" w:pos="4680"/>
        <w:tab w:val="clear" w:pos="9360"/>
        <w:tab w:val="center" w:pos="2995"/>
      </w:tabs>
      <w:spacing w:before="120"/>
    </w:pPr>
    <w:r>
      <w:t>[5149</w:t>
    </w:r>
    <w:r w:rsidR="005E3BBF">
      <w:t>-</w:t>
    </w:r>
    <w:r w:rsidR="005E3BBF">
      <w:fldChar w:fldCharType="begin"/>
    </w:r>
    <w:r w:rsidR="005E3BBF">
      <w:instrText xml:space="preserve"> PAGE  \* MERGEFORMAT </w:instrText>
    </w:r>
    <w:r w:rsidR="005E3BBF">
      <w:fldChar w:fldCharType="separate"/>
    </w:r>
    <w:r w:rsidR="003934BC">
      <w:rPr>
        <w:noProof/>
      </w:rPr>
      <w:t>1</w:t>
    </w:r>
    <w:r w:rsidR="005E3BBF">
      <w:fldChar w:fldCharType="end"/>
    </w:r>
    <w:r w:rsidR="005E3BB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BBF" w:rsidRPr="00C237EA" w:rsidRDefault="005E3BBF" w:rsidP="00C237EA">
    <w:pPr>
      <w:pStyle w:val="Footer"/>
      <w:tabs>
        <w:tab w:val="clear" w:pos="4680"/>
        <w:tab w:val="clear" w:pos="9360"/>
        <w:tab w:val="center" w:pos="2995"/>
      </w:tabs>
      <w:spacing w:before="120"/>
    </w:pPr>
    <w:r>
      <w:t>[5149]</w:t>
    </w:r>
    <w:r>
      <w:tab/>
    </w:r>
    <w:r>
      <w:fldChar w:fldCharType="begin"/>
    </w:r>
    <w:r>
      <w:instrText xml:space="preserve"> PAGE  \* MERGEFORMAT </w:instrText>
    </w:r>
    <w:r>
      <w:fldChar w:fldCharType="separate"/>
    </w:r>
    <w:r w:rsidR="007A316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524F" w:rsidRDefault="00D7524F" w:rsidP="009F0C77">
      <w:r>
        <w:separator/>
      </w:r>
    </w:p>
  </w:footnote>
  <w:footnote w:type="continuationSeparator" w:id="0">
    <w:p w:rsidR="00D7524F" w:rsidRDefault="00D752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24ZW20"/>
    <w:docVar w:name="CoverBillType" w:val="b"/>
    <w:docVar w:name="DocPath" w:val="L:\Council\bills\CC\15724ZW20.DOCX"/>
    <w:docVar w:name="dvBillNumber" w:val="5149"/>
    <w:docVar w:name="dvBillNumberPrefix" w:val="H. "/>
    <w:docVar w:name="dvOriginalBody" w:val="House"/>
    <w:docVar w:name="dvSteno" w:val="CC"/>
    <w:docVar w:name="NameofBody" w:val="h"/>
    <w:docVar w:name="vGroup2" w:val="Council"/>
  </w:docVars>
  <w:rsids>
    <w:rsidRoot w:val="000C7F69"/>
    <w:rsid w:val="00011869"/>
    <w:rsid w:val="00015CD6"/>
    <w:rsid w:val="000C7F69"/>
    <w:rsid w:val="000E0100"/>
    <w:rsid w:val="000E16EF"/>
    <w:rsid w:val="000E1785"/>
    <w:rsid w:val="000F40FA"/>
    <w:rsid w:val="001035F1"/>
    <w:rsid w:val="0010776B"/>
    <w:rsid w:val="00110993"/>
    <w:rsid w:val="00133E66"/>
    <w:rsid w:val="001435A3"/>
    <w:rsid w:val="00146ED3"/>
    <w:rsid w:val="00151044"/>
    <w:rsid w:val="00177CC9"/>
    <w:rsid w:val="001D08F2"/>
    <w:rsid w:val="001D3A58"/>
    <w:rsid w:val="001D525B"/>
    <w:rsid w:val="001D7F4F"/>
    <w:rsid w:val="001F23D1"/>
    <w:rsid w:val="00205238"/>
    <w:rsid w:val="002321B6"/>
    <w:rsid w:val="00232912"/>
    <w:rsid w:val="00250967"/>
    <w:rsid w:val="002543C8"/>
    <w:rsid w:val="0025541D"/>
    <w:rsid w:val="00260CDC"/>
    <w:rsid w:val="00284AAE"/>
    <w:rsid w:val="002E5912"/>
    <w:rsid w:val="00301B21"/>
    <w:rsid w:val="00325348"/>
    <w:rsid w:val="0032732C"/>
    <w:rsid w:val="00336AD0"/>
    <w:rsid w:val="00337B0E"/>
    <w:rsid w:val="0037079A"/>
    <w:rsid w:val="003934BC"/>
    <w:rsid w:val="003B23D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3BBF"/>
    <w:rsid w:val="00605102"/>
    <w:rsid w:val="006215AA"/>
    <w:rsid w:val="006913C9"/>
    <w:rsid w:val="0069470D"/>
    <w:rsid w:val="006D58AA"/>
    <w:rsid w:val="007061DA"/>
    <w:rsid w:val="00734F00"/>
    <w:rsid w:val="00736959"/>
    <w:rsid w:val="007621D6"/>
    <w:rsid w:val="007A3165"/>
    <w:rsid w:val="007A70AE"/>
    <w:rsid w:val="008362E8"/>
    <w:rsid w:val="0085786E"/>
    <w:rsid w:val="008A1768"/>
    <w:rsid w:val="008A489F"/>
    <w:rsid w:val="008E5AE6"/>
    <w:rsid w:val="008F0F33"/>
    <w:rsid w:val="008F4429"/>
    <w:rsid w:val="0094021A"/>
    <w:rsid w:val="009B44AF"/>
    <w:rsid w:val="009C6A0B"/>
    <w:rsid w:val="009F0C77"/>
    <w:rsid w:val="009F4DD1"/>
    <w:rsid w:val="009F7B0A"/>
    <w:rsid w:val="00A02543"/>
    <w:rsid w:val="00A41684"/>
    <w:rsid w:val="00A64E80"/>
    <w:rsid w:val="00A72BCD"/>
    <w:rsid w:val="00A741D9"/>
    <w:rsid w:val="00A833AB"/>
    <w:rsid w:val="00A9741D"/>
    <w:rsid w:val="00AC34A2"/>
    <w:rsid w:val="00AD1C9A"/>
    <w:rsid w:val="00AD4B17"/>
    <w:rsid w:val="00B412D4"/>
    <w:rsid w:val="00B64FFF"/>
    <w:rsid w:val="00BE3C22"/>
    <w:rsid w:val="00BE7C3F"/>
    <w:rsid w:val="00C0345E"/>
    <w:rsid w:val="00C20DDE"/>
    <w:rsid w:val="00C21ABE"/>
    <w:rsid w:val="00C237EA"/>
    <w:rsid w:val="00C31C95"/>
    <w:rsid w:val="00C3483A"/>
    <w:rsid w:val="00C41CCE"/>
    <w:rsid w:val="00C74E9D"/>
    <w:rsid w:val="00C826DD"/>
    <w:rsid w:val="00C82FD3"/>
    <w:rsid w:val="00C92819"/>
    <w:rsid w:val="00CC6B7B"/>
    <w:rsid w:val="00CC75C0"/>
    <w:rsid w:val="00CD2089"/>
    <w:rsid w:val="00D10901"/>
    <w:rsid w:val="00D73A67"/>
    <w:rsid w:val="00D7524F"/>
    <w:rsid w:val="00D970A9"/>
    <w:rsid w:val="00DA6934"/>
    <w:rsid w:val="00DF3845"/>
    <w:rsid w:val="00E41911"/>
    <w:rsid w:val="00E44B57"/>
    <w:rsid w:val="00E467EC"/>
    <w:rsid w:val="00E92EEF"/>
    <w:rsid w:val="00EF2368"/>
    <w:rsid w:val="00F07A1C"/>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2479E2-48E3-4DBE-9E45-623517B18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52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524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DF03E-4312-43E1-82BD-3021932D8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E660B528.dotm</Template>
  <TotalTime>0</TotalTime>
  <Pages>3</Pages>
  <Words>252</Words>
  <Characters>1282</Characters>
  <Application>Microsoft Office Word</Application>
  <DocSecurity>0</DocSecurity>
  <Lines>70</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5149 Text of Previous Version (Mar. 12, 2020) - South Carolina Legislature Online</dc:title>
  <dc:creator>Chris Charlton</dc:creator>
  <cp:lastModifiedBy>Danny Crook</cp:lastModifiedBy>
  <cp:revision>2</cp:revision>
  <cp:lastPrinted>2020-02-11T17:26:00Z</cp:lastPrinted>
  <dcterms:created xsi:type="dcterms:W3CDTF">2020-03-12T18:37:00Z</dcterms:created>
  <dcterms:modified xsi:type="dcterms:W3CDTF">2020-03-12T18:37:00Z</dcterms:modified>
</cp:coreProperties>
</file>