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0197" w:rsidRDefault="003101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0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6EA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40B" w:rsidRPr="00051B8D" w:rsidRDefault="004D740B" w:rsidP="004D7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51B8D">
        <w:rPr>
          <w:color w:val="000000" w:themeColor="text1"/>
          <w:u w:color="000000" w:themeColor="text1"/>
        </w:rPr>
        <w:t xml:space="preserve">TO RECOGNIZE AND HONOR </w:t>
      </w:r>
      <w:r>
        <w:rPr>
          <w:color w:val="000000" w:themeColor="text1"/>
          <w:u w:color="000000" w:themeColor="text1"/>
        </w:rPr>
        <w:t>CODY KING</w:t>
      </w:r>
      <w:r w:rsidRPr="00051B8D">
        <w:rPr>
          <w:color w:val="000000" w:themeColor="text1"/>
          <w:u w:color="000000" w:themeColor="text1"/>
        </w:rPr>
        <w:t xml:space="preserve"> OF </w:t>
      </w:r>
      <w:r>
        <w:rPr>
          <w:color w:val="000000" w:themeColor="text1"/>
          <w:u w:color="000000" w:themeColor="text1"/>
        </w:rPr>
        <w:t>MYRTLE BEACH</w:t>
      </w:r>
      <w:r w:rsidRPr="00051B8D">
        <w:rPr>
          <w:color w:val="000000" w:themeColor="text1"/>
          <w:u w:color="000000" w:themeColor="text1"/>
        </w:rPr>
        <w:t xml:space="preserve"> FOR HIS NOTEWORTHY ACHIEVEMENTS IN THE BOY SCOUTS OF AMERICA AND TO CONGRATULATE HIM UPON ACHIEVING THE PRESTIGIOUS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740B" w:rsidRPr="00051B8D" w:rsidRDefault="00446EAD" w:rsidP="004D7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D740B" w:rsidRPr="00051B8D">
        <w:rPr>
          <w:color w:val="000000" w:themeColor="text1"/>
          <w:u w:color="000000" w:themeColor="text1"/>
        </w:rPr>
        <w:t xml:space="preserve">the members of the South Carolina House of Representatives are pleased to learn that </w:t>
      </w:r>
      <w:r w:rsidR="004D740B">
        <w:rPr>
          <w:color w:val="000000" w:themeColor="text1"/>
          <w:u w:color="000000" w:themeColor="text1"/>
        </w:rPr>
        <w:t>Cody King</w:t>
      </w:r>
      <w:r w:rsidR="004D740B" w:rsidRPr="00051B8D">
        <w:rPr>
          <w:color w:val="000000" w:themeColor="text1"/>
          <w:u w:color="000000" w:themeColor="text1"/>
        </w:rPr>
        <w:t xml:space="preserve"> of Troop </w:t>
      </w:r>
      <w:r w:rsidR="004D740B">
        <w:rPr>
          <w:color w:val="000000" w:themeColor="text1"/>
          <w:u w:color="000000" w:themeColor="text1"/>
        </w:rPr>
        <w:t>801</w:t>
      </w:r>
      <w:r w:rsidR="004D740B" w:rsidRPr="00051B8D">
        <w:rPr>
          <w:color w:val="000000" w:themeColor="text1"/>
          <w:u w:color="000000" w:themeColor="text1"/>
        </w:rPr>
        <w:t xml:space="preserve"> of the Pee Dee Area Council has successfully completed the requirements for the rank of Eagle Scout; and </w:t>
      </w:r>
    </w:p>
    <w:p w:rsidR="004D740B" w:rsidRPr="00051B8D" w:rsidRDefault="004D740B" w:rsidP="004D7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40B" w:rsidRPr="00051B8D" w:rsidRDefault="004D740B" w:rsidP="004D7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051B8D">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4D740B" w:rsidRPr="00051B8D" w:rsidRDefault="004D740B" w:rsidP="004D7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40B" w:rsidRPr="00051B8D" w:rsidRDefault="004D740B" w:rsidP="004D7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only about five percent of Boy Scouts complete these rigorous requirements to achieve the coveted rank of Eagle Scout; and</w:t>
      </w:r>
    </w:p>
    <w:p w:rsidR="004D740B" w:rsidRPr="00051B8D" w:rsidRDefault="004D740B" w:rsidP="004D7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40B" w:rsidRPr="00051B8D" w:rsidRDefault="004D740B" w:rsidP="004D7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051B8D">
        <w:rPr>
          <w:color w:val="000000" w:themeColor="text1"/>
          <w:u w:color="000000" w:themeColor="text1"/>
        </w:rPr>
        <w:t>Powell</w:t>
      </w:r>
      <w:r w:rsidRPr="004D740B">
        <w:rPr>
          <w:color w:val="000000" w:themeColor="text1"/>
          <w:u w:color="000000" w:themeColor="text1"/>
        </w:rPr>
        <w:t>’</w:t>
      </w:r>
      <w:r w:rsidRPr="00051B8D">
        <w:rPr>
          <w:color w:val="000000" w:themeColor="text1"/>
          <w:u w:color="000000" w:themeColor="text1"/>
        </w:rPr>
        <w:t>s “Aids to Scouting,” written to train soldiers. In 1910, at the age of fifty</w:t>
      </w:r>
      <w:r>
        <w:rPr>
          <w:color w:val="000000" w:themeColor="text1"/>
          <w:u w:color="000000" w:themeColor="text1"/>
        </w:rPr>
        <w:noBreakHyphen/>
      </w:r>
      <w:r w:rsidRPr="00051B8D">
        <w:rPr>
          <w:color w:val="000000" w:themeColor="text1"/>
          <w:u w:color="000000" w:themeColor="text1"/>
        </w:rPr>
        <w:t>three, Lord Baden</w:t>
      </w:r>
      <w:r>
        <w:rPr>
          <w:color w:val="000000" w:themeColor="text1"/>
          <w:u w:color="000000" w:themeColor="text1"/>
        </w:rPr>
        <w:noBreakHyphen/>
      </w:r>
      <w:r w:rsidRPr="00051B8D">
        <w:rPr>
          <w:color w:val="000000" w:themeColor="text1"/>
          <w:u w:color="000000" w:themeColor="text1"/>
        </w:rPr>
        <w:t>Powell retired from a highly successful career as a scout in the British army to give his attention to this work; and</w:t>
      </w:r>
    </w:p>
    <w:p w:rsidR="004D740B" w:rsidRPr="00051B8D" w:rsidRDefault="004D740B" w:rsidP="004D7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40B" w:rsidRPr="00051B8D" w:rsidRDefault="004D740B" w:rsidP="004D7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051B8D">
        <w:rPr>
          <w:color w:val="000000" w:themeColor="text1"/>
          <w:u w:color="000000" w:themeColor="text1"/>
        </w:rPr>
        <w:t>Powell, the Boy Scouts of America was formed in 1910, and for a century it has shaped future leaders of America by combining educational activities with lifelong values and fun; and</w:t>
      </w:r>
    </w:p>
    <w:p w:rsidR="004D740B" w:rsidRPr="00051B8D" w:rsidRDefault="004D740B" w:rsidP="004D7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40B" w:rsidRPr="00051B8D" w:rsidRDefault="004D740B" w:rsidP="004D7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Cody</w:t>
      </w:r>
      <w:r w:rsidRPr="00051B8D">
        <w:rPr>
          <w:color w:val="000000" w:themeColor="text1"/>
          <w:u w:color="000000" w:themeColor="text1"/>
        </w:rPr>
        <w:t xml:space="preserve"> who selflessly give of their time, talents, and energy to enrich their local communities and our State. Now, therefore,</w:t>
      </w:r>
    </w:p>
    <w:p w:rsidR="004D740B" w:rsidRPr="00051B8D" w:rsidRDefault="004D740B" w:rsidP="004D7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40B" w:rsidRPr="00051B8D" w:rsidRDefault="004D740B" w:rsidP="004D7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Be it resolved by the House of Representatives:</w:t>
      </w:r>
    </w:p>
    <w:p w:rsidR="004D740B" w:rsidRPr="00051B8D" w:rsidRDefault="004D740B" w:rsidP="004D7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40B" w:rsidRPr="00051B8D" w:rsidRDefault="004D740B" w:rsidP="004D7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Cody King</w:t>
      </w:r>
      <w:r w:rsidRPr="00051B8D">
        <w:rPr>
          <w:color w:val="000000" w:themeColor="text1"/>
          <w:u w:color="000000" w:themeColor="text1"/>
        </w:rPr>
        <w:t xml:space="preserve"> of </w:t>
      </w:r>
      <w:r>
        <w:rPr>
          <w:color w:val="000000" w:themeColor="text1"/>
          <w:u w:color="000000" w:themeColor="text1"/>
        </w:rPr>
        <w:t>Myrtle Beach</w:t>
      </w:r>
      <w:r w:rsidRPr="00051B8D">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4D740B" w:rsidRPr="00051B8D" w:rsidRDefault="004D740B" w:rsidP="004D7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6EAD" w:rsidRDefault="004D740B" w:rsidP="004D7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1B8D">
        <w:rPr>
          <w:color w:val="000000" w:themeColor="text1"/>
          <w:u w:color="000000" w:themeColor="text1"/>
        </w:rPr>
        <w:t xml:space="preserve">Be it further resolved that a copy of this resolution be provided to </w:t>
      </w:r>
      <w:r>
        <w:rPr>
          <w:color w:val="000000" w:themeColor="text1"/>
          <w:u w:color="000000" w:themeColor="text1"/>
        </w:rPr>
        <w:t>Cody King.</w:t>
      </w:r>
    </w:p>
    <w:p w:rsidR="002A030B" w:rsidRDefault="004D74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0197" w:rsidRDefault="00310197" w:rsidP="00310197">
      <w:pPr>
        <w:suppressAutoHyphens/>
      </w:pPr>
    </w:p>
    <w:sectPr w:rsidR="00310197" w:rsidSect="003101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6EAD" w:rsidRDefault="00446EAD" w:rsidP="009F0C77">
      <w:r>
        <w:separator/>
      </w:r>
    </w:p>
  </w:endnote>
  <w:endnote w:type="continuationSeparator" w:id="0">
    <w:p w:rsidR="00446EAD" w:rsidRDefault="00446E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4F92FB7-DE5C-4B3F-A5DD-1F487D2FF218}"/>
    <w:embedBold r:id="rId2" w:fontKey="{5FAFCDFE-6B1A-441B-A53B-41F5CFA87C3E}"/>
  </w:font>
  <w:font w:name="Calibri">
    <w:panose1 w:val="020F0502020204030204"/>
    <w:charset w:val="00"/>
    <w:family w:val="swiss"/>
    <w:pitch w:val="variable"/>
    <w:sig w:usb0="E0002EFF" w:usb1="C000247B" w:usb2="00000009" w:usb3="00000000" w:csb0="000001FF" w:csb1="00000000"/>
    <w:embedRegular r:id="rId3" w:fontKey="{FD054E5F-AB29-463C-88FD-FE7D9E6EA809}"/>
  </w:font>
  <w:font w:name="Cambria">
    <w:panose1 w:val="02040503050406030204"/>
    <w:charset w:val="00"/>
    <w:family w:val="roman"/>
    <w:pitch w:val="variable"/>
    <w:sig w:usb0="E00006FF" w:usb1="420024FF" w:usb2="02000000" w:usb3="00000000" w:csb0="0000019F" w:csb1="00000000"/>
    <w:embedRegular r:id="rId4" w:fontKey="{76A3A19C-F9C9-45D4-886A-6C66337F567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30B" w:rsidRPr="00310197" w:rsidRDefault="00310197" w:rsidP="00310197">
    <w:pPr>
      <w:pStyle w:val="Footer"/>
      <w:tabs>
        <w:tab w:val="clear" w:pos="4680"/>
        <w:tab w:val="clear" w:pos="9360"/>
        <w:tab w:val="center" w:pos="2995"/>
      </w:tabs>
      <w:spacing w:before="120"/>
    </w:pPr>
    <w:r>
      <w:t>[5196]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6EAD" w:rsidRDefault="00446EAD" w:rsidP="009F0C77">
      <w:r>
        <w:separator/>
      </w:r>
    </w:p>
  </w:footnote>
  <w:footnote w:type="continuationSeparator" w:id="0">
    <w:p w:rsidR="00446EAD" w:rsidRDefault="00446E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97PH20"/>
    <w:docVar w:name="CoverBillType" w:val="r"/>
    <w:docVar w:name="DocPath" w:val="L:\Council\bills\RT\17697PH20.DOCX"/>
    <w:docVar w:name="dvBillNumber" w:val="5196"/>
    <w:docVar w:name="dvBillNumberPrefix" w:val="H. "/>
    <w:docVar w:name="dvOriginalBody" w:val="House"/>
    <w:docVar w:name="dvSteno" w:val="RT"/>
    <w:docVar w:name="NameofBody" w:val="h"/>
    <w:docVar w:name="vGroup2" w:val="Council"/>
  </w:docVars>
  <w:rsids>
    <w:rsidRoot w:val="00446EA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030B"/>
    <w:rsid w:val="002E5912"/>
    <w:rsid w:val="00301B21"/>
    <w:rsid w:val="00310197"/>
    <w:rsid w:val="00325348"/>
    <w:rsid w:val="0032732C"/>
    <w:rsid w:val="00336AD0"/>
    <w:rsid w:val="0037079A"/>
    <w:rsid w:val="003C4DAB"/>
    <w:rsid w:val="003D01E8"/>
    <w:rsid w:val="003E5288"/>
    <w:rsid w:val="003F6D79"/>
    <w:rsid w:val="0041760A"/>
    <w:rsid w:val="00417C01"/>
    <w:rsid w:val="004403BD"/>
    <w:rsid w:val="00446EAD"/>
    <w:rsid w:val="00461441"/>
    <w:rsid w:val="004809EE"/>
    <w:rsid w:val="004D740B"/>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6459B"/>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458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D7684F-AECB-41AA-BCA7-A2076B99B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9AA31-8D26-4A0D-9799-0C0CBE33C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427</Words>
  <Characters>2127</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5196 Text of Previous Version (Feb. 13, 2020) - South Carolina Legislature Online</dc:title>
  <dc:creator>Rebecca Turner</dc:creator>
  <cp:lastModifiedBy>S Wilson</cp:lastModifiedBy>
  <cp:revision>2</cp:revision>
  <dcterms:created xsi:type="dcterms:W3CDTF">2020-02-13T16:26:00Z</dcterms:created>
  <dcterms:modified xsi:type="dcterms:W3CDTF">2020-02-13T16:26:00Z</dcterms:modified>
</cp:coreProperties>
</file>