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327A" w:rsidRDefault="00C232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3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2AC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4941" w:rsidP="00F4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REECE BONNETT</w:t>
      </w:r>
      <w:r w:rsidRPr="00551626">
        <w:rPr>
          <w:color w:val="000000" w:themeColor="text1"/>
          <w:u w:color="000000" w:themeColor="text1"/>
        </w:rPr>
        <w:t xml:space="preserve"> </w:t>
      </w:r>
      <w:r>
        <w:rPr>
          <w:color w:val="000000" w:themeColor="text1"/>
          <w:u w:color="000000" w:themeColor="text1"/>
        </w:rPr>
        <w:t xml:space="preserve">OF LORIS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bookmarkStart w:id="4" w:name="titleend"/>
      <w:bookmarkEnd w:id="4"/>
    </w:p>
    <w:p w:rsidR="00F44941" w:rsidRDefault="00F449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941" w:rsidRPr="00551626" w:rsidRDefault="00F44941" w:rsidP="00F4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Reece Bonnett</w:t>
      </w:r>
      <w:r w:rsidRPr="00551626">
        <w:rPr>
          <w:color w:val="000000" w:themeColor="text1"/>
          <w:u w:color="000000" w:themeColor="text1"/>
        </w:rPr>
        <w:t xml:space="preserve"> of Troop </w:t>
      </w:r>
      <w:r>
        <w:rPr>
          <w:color w:val="000000" w:themeColor="text1"/>
          <w:u w:color="000000" w:themeColor="text1"/>
        </w:rPr>
        <w:t xml:space="preserve">822 </w:t>
      </w:r>
      <w:r w:rsidRPr="00551626">
        <w:rPr>
          <w:color w:val="000000" w:themeColor="text1"/>
          <w:u w:color="000000" w:themeColor="text1"/>
        </w:rPr>
        <w:t xml:space="preserve">of the Pee Dee Area Council has successfully completed the requirements for the rank of Eagle Scout; and </w:t>
      </w:r>
    </w:p>
    <w:p w:rsidR="00F44941" w:rsidRDefault="00F44941" w:rsidP="00F4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4941" w:rsidRDefault="00F44941" w:rsidP="00F4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595FC0">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F44941" w:rsidRPr="00551626" w:rsidRDefault="00F44941" w:rsidP="00F4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4941" w:rsidRPr="00551626" w:rsidRDefault="00F44941" w:rsidP="00F4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F44941" w:rsidRDefault="00F44941" w:rsidP="00F4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4941" w:rsidRPr="00551626" w:rsidRDefault="00F44941" w:rsidP="00F4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595FC0">
        <w:rPr>
          <w:color w:val="000000" w:themeColor="text1"/>
          <w:u w:color="000000" w:themeColor="text1"/>
        </w:rPr>
        <w:noBreakHyphen/>
      </w:r>
      <w:r w:rsidRPr="00551626">
        <w:rPr>
          <w:color w:val="000000" w:themeColor="text1"/>
          <w:u w:color="000000" w:themeColor="text1"/>
        </w:rPr>
        <w:t>Powell’s “Aids to Scouting,” written to train soldiers. In 1910, at the age of fifty</w:t>
      </w:r>
      <w:r w:rsidR="00595FC0">
        <w:rPr>
          <w:color w:val="000000" w:themeColor="text1"/>
          <w:u w:color="000000" w:themeColor="text1"/>
        </w:rPr>
        <w:noBreakHyphen/>
      </w:r>
      <w:r w:rsidRPr="00551626">
        <w:rPr>
          <w:color w:val="000000" w:themeColor="text1"/>
          <w:u w:color="000000" w:themeColor="text1"/>
        </w:rPr>
        <w:t>three, Lord Baden</w:t>
      </w:r>
      <w:r w:rsidR="00595FC0">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F44941" w:rsidRDefault="00F44941" w:rsidP="00F4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4941" w:rsidRPr="00551626" w:rsidRDefault="00F44941" w:rsidP="00F4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595FC0">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F44941" w:rsidRDefault="00F44941" w:rsidP="00F4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4941" w:rsidRPr="00551626" w:rsidRDefault="00F44941" w:rsidP="00F4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Reece Bonnett</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F44941" w:rsidRDefault="00F44941" w:rsidP="00F4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4941" w:rsidRDefault="00F44941" w:rsidP="00F4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resolved by the </w:t>
      </w:r>
      <w:r w:rsidRPr="00F44941">
        <w:rPr>
          <w:color w:val="000000" w:themeColor="text1"/>
          <w:u w:color="000000" w:themeColor="text1"/>
        </w:rPr>
        <w:t>House of Representatives:</w:t>
      </w:r>
    </w:p>
    <w:p w:rsidR="00F44941" w:rsidRDefault="00F44941" w:rsidP="00F4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4941" w:rsidRDefault="00F44941" w:rsidP="00F4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 xml:space="preserve">Reece Bonnett of Loris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F44941" w:rsidRDefault="00F44941" w:rsidP="00F4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4941" w:rsidRPr="00551626" w:rsidRDefault="00F44941" w:rsidP="00F4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Reece Bonnett.</w:t>
      </w:r>
    </w:p>
    <w:p w:rsidR="00717F62" w:rsidRDefault="00595F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327A" w:rsidRDefault="00C2327A" w:rsidP="00C2327A">
      <w:pPr>
        <w:suppressAutoHyphens/>
      </w:pPr>
    </w:p>
    <w:sectPr w:rsidR="00C2327A" w:rsidSect="00C232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2AC0" w:rsidRDefault="00B42AC0" w:rsidP="009F0C77">
      <w:r>
        <w:separator/>
      </w:r>
    </w:p>
  </w:endnote>
  <w:endnote w:type="continuationSeparator" w:id="0">
    <w:p w:rsidR="00B42AC0" w:rsidRDefault="00B42A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D9F5EBE-EFB1-4A14-9ED9-837B1818F4C9}"/>
    <w:embedBold r:id="rId2" w:fontKey="{0C9EF795-4DAF-4E02-AEF8-8443122A2D44}"/>
  </w:font>
  <w:font w:name="Calibri">
    <w:panose1 w:val="020F0502020204030204"/>
    <w:charset w:val="00"/>
    <w:family w:val="swiss"/>
    <w:pitch w:val="variable"/>
    <w:sig w:usb0="E0002EFF" w:usb1="C000247B" w:usb2="00000009" w:usb3="00000000" w:csb0="000001FF" w:csb1="00000000"/>
    <w:embedRegular r:id="rId3" w:fontKey="{7B5F9A3B-066F-4356-9663-CFA061458ABE}"/>
  </w:font>
  <w:font w:name="Segoe UI">
    <w:panose1 w:val="020B0502040204020203"/>
    <w:charset w:val="00"/>
    <w:family w:val="swiss"/>
    <w:pitch w:val="variable"/>
    <w:sig w:usb0="E4002EFF" w:usb1="C000E47F" w:usb2="00000009" w:usb3="00000000" w:csb0="000001FF" w:csb1="00000000"/>
    <w:embedRegular r:id="rId4" w:fontKey="{468573DD-9859-4E3E-A423-56C8E8C59927}"/>
  </w:font>
  <w:font w:name="Cambria">
    <w:panose1 w:val="02040503050406030204"/>
    <w:charset w:val="00"/>
    <w:family w:val="roman"/>
    <w:pitch w:val="variable"/>
    <w:sig w:usb0="E00006FF" w:usb1="420024FF" w:usb2="02000000" w:usb3="00000000" w:csb0="0000019F" w:csb1="00000000"/>
    <w:embedRegular r:id="rId5" w:fontKey="{2F8C5059-F270-49BE-8514-9DB4238692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F62" w:rsidRPr="00C2327A" w:rsidRDefault="00C2327A" w:rsidP="00C2327A">
    <w:pPr>
      <w:pStyle w:val="Footer"/>
      <w:tabs>
        <w:tab w:val="clear" w:pos="4680"/>
        <w:tab w:val="clear" w:pos="9360"/>
        <w:tab w:val="center" w:pos="2995"/>
      </w:tabs>
      <w:spacing w:before="120"/>
    </w:pPr>
    <w:r>
      <w:t>[5208]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2AC0" w:rsidRDefault="00B42AC0" w:rsidP="009F0C77">
      <w:r>
        <w:separator/>
      </w:r>
    </w:p>
  </w:footnote>
  <w:footnote w:type="continuationSeparator" w:id="0">
    <w:p w:rsidR="00B42AC0" w:rsidRDefault="00B42A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90CM20"/>
    <w:docVar w:name="CoverBillType" w:val="r"/>
    <w:docVar w:name="DocPath" w:val="L:\Council\bills\JN\3190CM20.DOCX"/>
    <w:docVar w:name="dvBillNumber" w:val="5208"/>
    <w:docVar w:name="dvBillNumberPrefix" w:val="H. "/>
    <w:docVar w:name="dvOriginalBody" w:val="House"/>
    <w:docVar w:name="dvSteno" w:val="JN"/>
    <w:docVar w:name="NameofBody" w:val="h"/>
    <w:docVar w:name="vGroup2" w:val="Council"/>
  </w:docVars>
  <w:rsids>
    <w:rsidRoot w:val="00B42AC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64D1"/>
    <w:rsid w:val="004E7D54"/>
    <w:rsid w:val="005273C6"/>
    <w:rsid w:val="00530A69"/>
    <w:rsid w:val="00545593"/>
    <w:rsid w:val="00556EBF"/>
    <w:rsid w:val="00577C6C"/>
    <w:rsid w:val="00595FC0"/>
    <w:rsid w:val="005A62FE"/>
    <w:rsid w:val="005C2FE2"/>
    <w:rsid w:val="005E2BC9"/>
    <w:rsid w:val="00605102"/>
    <w:rsid w:val="006215AA"/>
    <w:rsid w:val="006913C9"/>
    <w:rsid w:val="0069470D"/>
    <w:rsid w:val="006D58AA"/>
    <w:rsid w:val="00717F62"/>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2AC0"/>
    <w:rsid w:val="00B52F49"/>
    <w:rsid w:val="00B64FFF"/>
    <w:rsid w:val="00BE3C22"/>
    <w:rsid w:val="00C0345E"/>
    <w:rsid w:val="00C21ABE"/>
    <w:rsid w:val="00C2327A"/>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44941"/>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647901-00EE-4A08-A65E-F559AB909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5F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5FC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3900A-2D36-428C-8965-502E7ABAD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426</Words>
  <Characters>2139</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5208 Text of Previous Version (Feb. 13, 2020) - South Carolina Legislature Online</dc:title>
  <dc:creator>Julie Newboult</dc:creator>
  <cp:lastModifiedBy>S Wilson</cp:lastModifiedBy>
  <cp:revision>2</cp:revision>
  <cp:lastPrinted>2020-01-31T17:03:00Z</cp:lastPrinted>
  <dcterms:created xsi:type="dcterms:W3CDTF">2020-02-13T16:34:00Z</dcterms:created>
  <dcterms:modified xsi:type="dcterms:W3CDTF">2020-02-13T16:34:00Z</dcterms:modified>
</cp:coreProperties>
</file>