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F8A" w:rsidRDefault="00284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21F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CALL ATTENTION TO THE CONNECTION BETWEEN THE </w:t>
      </w:r>
      <w:r w:rsidRPr="00395A84">
        <w:rPr>
          <w:color w:val="000000" w:themeColor="text1"/>
          <w:u w:color="000000" w:themeColor="text1"/>
        </w:rPr>
        <w:t>HUMAN PAPILLOMAVIRUS</w:t>
      </w:r>
      <w:r>
        <w:rPr>
          <w:color w:val="000000" w:themeColor="text1"/>
          <w:u w:color="000000" w:themeColor="text1"/>
        </w:rPr>
        <w:t xml:space="preserve"> (HPV)</w:t>
      </w:r>
      <w:r>
        <w:t xml:space="preserve"> AND CERVICAL </w:t>
      </w:r>
      <w:r w:rsidR="002C3987">
        <w:t xml:space="preserve">AND OTHER </w:t>
      </w:r>
      <w:r>
        <w:t xml:space="preserve">CANCERS, TO SPREAD AWARENESS OF THE PROTECTION OFFERED TO PREVENT IT, AND </w:t>
      </w:r>
      <w:r w:rsidR="00D70665">
        <w:t>TO RECOGNIZE MARCH 4, 2020, AS “</w:t>
      </w:r>
      <w:r>
        <w:rPr>
          <w:color w:val="000000" w:themeColor="text1"/>
          <w:u w:color="000000" w:themeColor="text1"/>
        </w:rPr>
        <w:t xml:space="preserve">HPV </w:t>
      </w:r>
      <w:r w:rsidR="00D70665">
        <w:t xml:space="preserve">CANCER PREVENTION AWARENESS DAY” IN </w:t>
      </w:r>
      <w:r>
        <w:t>SOUTH CAROLINA</w:t>
      </w:r>
      <w:r w:rsidR="00D70665">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09F9"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05A">
        <w:t xml:space="preserve">each year </w:t>
      </w:r>
      <w:r w:rsidR="003421F4">
        <w:t>about fourteen million women and men become infected with HPV</w:t>
      </w:r>
      <w:r w:rsidR="00D509F9">
        <w:t xml:space="preserve">; and </w:t>
      </w:r>
    </w:p>
    <w:p w:rsidR="00D509F9" w:rsidRDefault="00D5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1F4" w:rsidRDefault="00D5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w:t>
      </w:r>
      <w:r w:rsidRPr="00791347">
        <w:rPr>
          <w:color w:val="000000" w:themeColor="text1"/>
          <w:u w:color="000000" w:themeColor="text1"/>
        </w:rPr>
        <w:t>ost of the time, HPV goes away by itself within two years and does not cause health problems</w:t>
      </w:r>
      <w:r>
        <w:rPr>
          <w:color w:val="000000" w:themeColor="text1"/>
          <w:u w:color="000000" w:themeColor="text1"/>
        </w:rPr>
        <w:t xml:space="preserve"> because</w:t>
      </w:r>
      <w:r w:rsidRPr="00791347">
        <w:rPr>
          <w:color w:val="000000" w:themeColor="text1"/>
          <w:u w:color="000000" w:themeColor="text1"/>
        </w:rPr>
        <w:t xml:space="preserve"> the immune system fights off HPV naturally</w:t>
      </w:r>
      <w:r>
        <w:rPr>
          <w:color w:val="000000" w:themeColor="text1"/>
          <w:u w:color="000000" w:themeColor="text1"/>
        </w:rPr>
        <w:t>,</w:t>
      </w:r>
      <w:r w:rsidRPr="00791347">
        <w:rPr>
          <w:color w:val="000000" w:themeColor="text1"/>
          <w:u w:color="000000" w:themeColor="text1"/>
        </w:rPr>
        <w:t xml:space="preserve"> when HPV stays in the body for many years it can cause </w:t>
      </w:r>
      <w:r>
        <w:rPr>
          <w:color w:val="000000" w:themeColor="text1"/>
          <w:u w:color="000000" w:themeColor="text1"/>
        </w:rPr>
        <w:t>a variety of</w:t>
      </w:r>
      <w:r w:rsidRPr="00791347">
        <w:rPr>
          <w:color w:val="000000" w:themeColor="text1"/>
          <w:u w:color="000000" w:themeColor="text1"/>
        </w:rPr>
        <w:t xml:space="preserve"> cancers</w:t>
      </w:r>
      <w:r>
        <w:rPr>
          <w:color w:val="000000" w:themeColor="text1"/>
          <w:u w:color="000000" w:themeColor="text1"/>
        </w:rPr>
        <w:t>; and</w:t>
      </w:r>
    </w:p>
    <w:p w:rsidR="003421F4" w:rsidRDefault="00342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1F4" w:rsidRDefault="00342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vaccine consisting of two doses can be administered to protect against six types of cancers thought to be the result of HPV, including cancers of the cervix, neck, and head.  Cases of</w:t>
      </w:r>
      <w:r w:rsidR="00D0605A">
        <w:t xml:space="preserve"> </w:t>
      </w:r>
      <w:r>
        <w:t>cancers of the neck and head in men and women currently outnumber incidences of cervical cancer; and</w:t>
      </w:r>
    </w:p>
    <w:p w:rsidR="003421F4" w:rsidRDefault="00342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5B" w:rsidRDefault="00F23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some sixty </w:t>
      </w:r>
      <w:r w:rsidR="003421F4">
        <w:t>perc</w:t>
      </w:r>
      <w:r>
        <w:t xml:space="preserve">ent of teens in South Carolina receive the two doses </w:t>
      </w:r>
      <w:r w:rsidR="009C0CEC">
        <w:t>designed</w:t>
      </w:r>
      <w:r>
        <w:t xml:space="preserve"> to pr</w:t>
      </w:r>
      <w:r w:rsidR="00D0605A">
        <w:t>otect children throughout their lives from</w:t>
      </w:r>
      <w:r>
        <w:t xml:space="preserve"> these cancers, it is estimated that </w:t>
      </w:r>
      <w:r w:rsidR="00AA7EE3">
        <w:t>an additional twenty</w:t>
      </w:r>
      <w:r>
        <w:t xml:space="preserve"> percent need to be vaccinated in order to protect the next generation; and</w:t>
      </w:r>
    </w:p>
    <w:p w:rsidR="00F23C5B" w:rsidRDefault="00F23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1F6" w:rsidRDefault="00342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09F9">
        <w:t xml:space="preserve">the South Carolina House of Representatives urges its citizens to be aware of the </w:t>
      </w:r>
      <w:r w:rsidR="009C0CEC">
        <w:t>life</w:t>
      </w:r>
      <w:r w:rsidR="00AA7EE3">
        <w:noBreakHyphen/>
      </w:r>
      <w:r w:rsidR="009C0CEC">
        <w:t>threatening</w:t>
      </w:r>
      <w:r w:rsidR="00D509F9">
        <w:t xml:space="preserve"> cancers that HPV can cause and of the means to protect future generations from the effects of this virus</w:t>
      </w:r>
      <w:r w:rsidR="00D721F6">
        <w:t>.  Now, therefore,</w:t>
      </w:r>
    </w:p>
    <w:p w:rsidR="00D721F6"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1F6"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D721F6"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1F6"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0665">
        <w:t xml:space="preserve"> the members of the South Carolina House of Representatives, by this resolution, </w:t>
      </w:r>
      <w:r w:rsidR="00F23C5B">
        <w:t xml:space="preserve">call attention to the connection between the </w:t>
      </w:r>
      <w:r w:rsidR="00F23C5B" w:rsidRPr="00395A84">
        <w:rPr>
          <w:color w:val="000000" w:themeColor="text1"/>
          <w:u w:color="000000" w:themeColor="text1"/>
        </w:rPr>
        <w:t>Human Papillomavirus</w:t>
      </w:r>
      <w:r w:rsidR="00F23C5B">
        <w:rPr>
          <w:color w:val="000000" w:themeColor="text1"/>
          <w:u w:color="000000" w:themeColor="text1"/>
        </w:rPr>
        <w:t xml:space="preserve"> </w:t>
      </w:r>
      <w:r w:rsidR="002C3987">
        <w:rPr>
          <w:color w:val="000000" w:themeColor="text1"/>
          <w:u w:color="000000" w:themeColor="text1"/>
        </w:rPr>
        <w:t xml:space="preserve">(HPV) </w:t>
      </w:r>
      <w:r w:rsidR="00F23C5B">
        <w:t xml:space="preserve">and cervical </w:t>
      </w:r>
      <w:r w:rsidR="002C3987">
        <w:t xml:space="preserve">and other </w:t>
      </w:r>
      <w:r w:rsidR="00F23C5B">
        <w:t xml:space="preserve">cancers, spread awareness of the protection offered to prevent it, and </w:t>
      </w:r>
      <w:r w:rsidR="00D70665">
        <w:t>recognize March 4, 2020, as “</w:t>
      </w:r>
      <w:r w:rsidR="002C3987">
        <w:rPr>
          <w:color w:val="000000" w:themeColor="text1"/>
          <w:u w:color="000000" w:themeColor="text1"/>
        </w:rPr>
        <w:t>HPV</w:t>
      </w:r>
      <w:r w:rsidR="00D70665">
        <w:rPr>
          <w:color w:val="000000" w:themeColor="text1"/>
          <w:u w:color="000000" w:themeColor="text1"/>
        </w:rPr>
        <w:t xml:space="preserve"> </w:t>
      </w:r>
      <w:r w:rsidR="00D70665">
        <w:t xml:space="preserve">Cancer Prevention Awareness Day” </w:t>
      </w:r>
      <w:r w:rsidR="00F23C5B">
        <w:t>in South Carolina.</w:t>
      </w:r>
    </w:p>
    <w:p w:rsidR="00106C33" w:rsidRDefault="00AA7E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F8A" w:rsidRDefault="00284F8A" w:rsidP="00284F8A">
      <w:pPr>
        <w:suppressAutoHyphens/>
      </w:pPr>
    </w:p>
    <w:sectPr w:rsidR="00284F8A" w:rsidSect="00284F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1F6" w:rsidRDefault="00D721F6" w:rsidP="009F0C77">
      <w:r>
        <w:separator/>
      </w:r>
    </w:p>
  </w:endnote>
  <w:endnote w:type="continuationSeparator" w:id="0">
    <w:p w:rsidR="00D721F6" w:rsidRDefault="00D721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A076DF-3C11-4C2E-84A3-B1E5B714CD79}"/>
    <w:embedBold r:id="rId2" w:fontKey="{14C7E14B-2DB3-40E0-9B53-7139C5CCA8FD}"/>
  </w:font>
  <w:font w:name="Calibri">
    <w:panose1 w:val="020F0502020204030204"/>
    <w:charset w:val="00"/>
    <w:family w:val="swiss"/>
    <w:pitch w:val="variable"/>
    <w:sig w:usb0="E0002EFF" w:usb1="C000247B" w:usb2="00000009" w:usb3="00000000" w:csb0="000001FF" w:csb1="00000000"/>
    <w:embedRegular r:id="rId3" w:fontKey="{8AD19717-D383-4E2C-9CB6-D7D8F3C992C4}"/>
  </w:font>
  <w:font w:name="Segoe UI">
    <w:panose1 w:val="020B0502040204020203"/>
    <w:charset w:val="00"/>
    <w:family w:val="swiss"/>
    <w:pitch w:val="variable"/>
    <w:sig w:usb0="E4002EFF" w:usb1="C000E47F" w:usb2="00000009" w:usb3="00000000" w:csb0="000001FF" w:csb1="00000000"/>
    <w:embedRegular r:id="rId4" w:fontKey="{C6C1B2D5-DA52-4C78-B3E9-636E0D3F8D85}"/>
  </w:font>
  <w:font w:name="Cambria">
    <w:panose1 w:val="02040503050406030204"/>
    <w:charset w:val="00"/>
    <w:family w:val="roman"/>
    <w:pitch w:val="variable"/>
    <w:sig w:usb0="E00006FF" w:usb1="420024FF" w:usb2="02000000" w:usb3="00000000" w:csb0="0000019F" w:csb1="00000000"/>
    <w:embedRegular r:id="rId5" w:fontKey="{9DE8E0DE-B3BC-4506-A3CF-FB2D4E0F19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C33" w:rsidRPr="00284F8A" w:rsidRDefault="00284F8A" w:rsidP="00284F8A">
    <w:pPr>
      <w:pStyle w:val="Footer"/>
      <w:tabs>
        <w:tab w:val="clear" w:pos="4680"/>
        <w:tab w:val="clear" w:pos="9360"/>
        <w:tab w:val="center" w:pos="2995"/>
      </w:tabs>
      <w:spacing w:before="120"/>
    </w:pPr>
    <w:r>
      <w:t>[5226]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1F6" w:rsidRDefault="00D721F6" w:rsidP="009F0C77">
      <w:r>
        <w:separator/>
      </w:r>
    </w:p>
  </w:footnote>
  <w:footnote w:type="continuationSeparator" w:id="0">
    <w:p w:rsidR="00D721F6" w:rsidRDefault="00D721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1SA20"/>
    <w:docVar w:name="CoverBillType" w:val="r"/>
    <w:docVar w:name="DocPath" w:val="L:\Council\bills\GM\24341SA20.DOCX"/>
    <w:docVar w:name="dvBillNumber" w:val="5226"/>
    <w:docVar w:name="dvBillNumberPrefix" w:val="H. "/>
    <w:docVar w:name="dvOriginalBody" w:val="House"/>
    <w:docVar w:name="dvSteno" w:val="GM"/>
    <w:docVar w:name="NameofBody" w:val="h"/>
    <w:docVar w:name="vGroup2" w:val="Council"/>
  </w:docVars>
  <w:rsids>
    <w:rsidRoot w:val="00D721F6"/>
    <w:rsid w:val="00011869"/>
    <w:rsid w:val="00015CD6"/>
    <w:rsid w:val="0009090D"/>
    <w:rsid w:val="000E0100"/>
    <w:rsid w:val="000E1785"/>
    <w:rsid w:val="000F40FA"/>
    <w:rsid w:val="001035F1"/>
    <w:rsid w:val="00106C33"/>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4F8A"/>
    <w:rsid w:val="002C3987"/>
    <w:rsid w:val="002E5912"/>
    <w:rsid w:val="00301B21"/>
    <w:rsid w:val="00325348"/>
    <w:rsid w:val="0032732C"/>
    <w:rsid w:val="00336AD0"/>
    <w:rsid w:val="003421F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0CEC"/>
    <w:rsid w:val="009C6A0B"/>
    <w:rsid w:val="009F0C77"/>
    <w:rsid w:val="009F4DD1"/>
    <w:rsid w:val="00A02543"/>
    <w:rsid w:val="00A41684"/>
    <w:rsid w:val="00A64E80"/>
    <w:rsid w:val="00A72BCD"/>
    <w:rsid w:val="00A741D9"/>
    <w:rsid w:val="00A833AB"/>
    <w:rsid w:val="00A9741D"/>
    <w:rsid w:val="00AA7EE3"/>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605A"/>
    <w:rsid w:val="00D20DEA"/>
    <w:rsid w:val="00D509F9"/>
    <w:rsid w:val="00D70665"/>
    <w:rsid w:val="00D721F6"/>
    <w:rsid w:val="00D73A67"/>
    <w:rsid w:val="00D970A9"/>
    <w:rsid w:val="00DF3845"/>
    <w:rsid w:val="00E41911"/>
    <w:rsid w:val="00E44B57"/>
    <w:rsid w:val="00E92EEF"/>
    <w:rsid w:val="00EF2368"/>
    <w:rsid w:val="00F23C5B"/>
    <w:rsid w:val="00F24442"/>
    <w:rsid w:val="00F50AE3"/>
    <w:rsid w:val="00F655B7"/>
    <w:rsid w:val="00F656BA"/>
    <w:rsid w:val="00F67CF1"/>
    <w:rsid w:val="00F728AA"/>
    <w:rsid w:val="00F840F0"/>
    <w:rsid w:val="00FB0D0D"/>
    <w:rsid w:val="00FB2DF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1CC3B-5741-4D7E-9093-42E9BBE96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9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9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9EED6-BBED-4BC4-8991-6D42A0E0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296</Words>
  <Characters>1512</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5226 Text of Previous Version (Feb. 13, 2020) - South Carolina Legislature Online</dc:title>
  <dc:creator>Gail Moore</dc:creator>
  <cp:lastModifiedBy>S Wilson</cp:lastModifiedBy>
  <cp:revision>2</cp:revision>
  <cp:lastPrinted>2020-02-12T15:03:00Z</cp:lastPrinted>
  <dcterms:created xsi:type="dcterms:W3CDTF">2020-02-13T16:41:00Z</dcterms:created>
  <dcterms:modified xsi:type="dcterms:W3CDTF">2020-02-13T16:41:00Z</dcterms:modified>
</cp:coreProperties>
</file>