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292" w:rsidRPr="00522CE0" w:rsidRDefault="00F23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23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529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674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DD3A7C">
        <w:rPr>
          <w:rFonts w:eastAsia="Times New Roman"/>
        </w:rPr>
        <w:t xml:space="preserve">HONOR AND RECOGNIZE JENNIFER DIABY OF COLUMBIA AND TO COMMEND HER FOR HER MANY YEARS OF </w:t>
      </w:r>
      <w:r w:rsidR="007075BE">
        <w:rPr>
          <w:rFonts w:eastAsia="Times New Roman"/>
        </w:rPr>
        <w:t>SIGNIFICANT</w:t>
      </w:r>
      <w:r w:rsidR="00DD3A7C">
        <w:rPr>
          <w:rFonts w:eastAsia="Times New Roman"/>
        </w:rPr>
        <w:t xml:space="preserve"> </w:t>
      </w:r>
      <w:r w:rsidR="007075BE">
        <w:rPr>
          <w:rFonts w:eastAsia="Times New Roman"/>
        </w:rPr>
        <w:t>CONTRIBUTIONS TO</w:t>
      </w:r>
      <w:r w:rsidR="00DD3A7C">
        <w:rPr>
          <w:rFonts w:eastAsia="Times New Roman"/>
        </w:rPr>
        <w:t xml:space="preserve"> HUMAN SERVICES AND MINISTRY WORK.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4FFA" w:rsidRDefault="00E14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Jennifer Diaby for her </w:t>
      </w:r>
      <w:r w:rsidR="007075BE">
        <w:rPr>
          <w:rFonts w:eastAsia="Times New Roman"/>
        </w:rPr>
        <w:t>outstanding service</w:t>
      </w:r>
      <w:r>
        <w:rPr>
          <w:rFonts w:eastAsia="Times New Roman"/>
        </w:rPr>
        <w:t xml:space="preserve"> to the Columbia community and the State of South Carolina; and</w:t>
      </w:r>
    </w:p>
    <w:p w:rsidR="00E14FFA" w:rsidRDefault="00E14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F81" w:rsidRPr="00270A50" w:rsidRDefault="008C03DA" w:rsidP="00A82D95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native of Columbia,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Jennifer Diaby 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graduated from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Midlands Technical College 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certification as an Office Support Specialist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an Associate in Business d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egree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 Of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fice Systems Technology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from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Columbia College with a Bachelor’s d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egree in Public Affairs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and from </w:t>
      </w:r>
      <w:r w:rsidR="00244F81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New Covenant Bible College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with a</w:t>
      </w:r>
      <w:r w:rsidR="00244F81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certification i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 Christian Marriage Counseling.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</w:t>
      </w:r>
      <w:r w:rsidR="00244F81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will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also graduate from</w:t>
      </w:r>
      <w:r w:rsidR="00244F81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Regent University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with a 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Master’s degree in Business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and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Leadership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May 2019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244F81" w:rsidRDefault="00244F81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244F81" w:rsidRDefault="008C03DA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with an eight-year career as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Human Service Specialist II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 the Medicaid Department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s. Diaby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served many clients in need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of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her services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impacted thousands with her positive attitude,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compassion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love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Throughout her career, s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demonstrated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strong work ethic, great communication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organization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al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ski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lls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244F81" w:rsidRDefault="00244F81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C03DA" w:rsidRPr="00270A50" w:rsidRDefault="00244F81" w:rsidP="00E14FF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a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devout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Christi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an, Ms. Diaby strives to make an 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impact on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those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within her local community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as well as</w:t>
      </w:r>
      <w:r w:rsidR="008C03D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worldwide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8C03D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through</w:t>
      </w:r>
      <w:r w:rsidR="008C03D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her ministry work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S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has 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founded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God Did t</w:t>
      </w:r>
      <w:r w:rsidR="00E14FF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Miracle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Growth Women’s Prayer Ministry</w:t>
      </w:r>
      <w:r w:rsidR="0017426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 online ministry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dedicated </w:t>
      </w:r>
      <w:r w:rsidR="00DD3A7C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to encourag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="00DD3A7C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inspir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="00DD3A7C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 uplift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="00DD3A7C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women who have experienced difficult circumstances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posts prayers, scrip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tures, inspirational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lastRenderedPageBreak/>
        <w:t xml:space="preserve">quotes,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and videos,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reaching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large number of followers across the United States and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nternationally</w:t>
      </w:r>
      <w:r w:rsidR="008C03D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8C03DA" w:rsidRPr="00270A50" w:rsidRDefault="008C03DA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C03DA" w:rsidRPr="00270A50" w:rsidRDefault="008C03DA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bestselling a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uthor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2016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Ms. Diaby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has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since th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at time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self</w:t>
      </w:r>
      <w:r w:rsidR="007075BE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published three books and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been a co</w:t>
      </w:r>
      <w:r w:rsidR="007075BE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author in four antholog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ies, and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she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plans to write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many more books in the coming years. In January 2019,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she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was nominated for an Author Academy Award for her children’s book, </w:t>
      </w:r>
      <w:r w:rsidRPr="00270A50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 xml:space="preserve">God Did </w:t>
      </w:r>
      <w:r w:rsidR="00E14FFA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t</w:t>
      </w:r>
      <w:r w:rsidRPr="00270A50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 xml:space="preserve">he Miracle: A Special Blessing </w:t>
      </w:r>
      <w:r w:rsidR="00E14FFA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f</w:t>
      </w:r>
      <w:r w:rsidRPr="00270A50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rom God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8C03DA" w:rsidRPr="00270A50" w:rsidRDefault="008C03DA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244F81" w:rsidRDefault="00244F81" w:rsidP="00244F81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Ms. Diaby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has been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married to her husband,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Omar, since 2005, and 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ogether, they have one daughter,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Aniya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244F81" w:rsidRDefault="00244F81" w:rsidP="00244F81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82D95">
        <w:rPr>
          <w:rFonts w:eastAsia="Times New Roman"/>
        </w:rPr>
        <w:t>the members of the South Carolina Senate are grateful for the dedication and commitment that J</w:t>
      </w:r>
      <w:r w:rsidR="00813838">
        <w:rPr>
          <w:rFonts w:eastAsia="Times New Roman"/>
        </w:rPr>
        <w:t>ennifer Diaby</w:t>
      </w:r>
      <w:r w:rsidR="00A82D95">
        <w:rPr>
          <w:rFonts w:eastAsia="Times New Roman"/>
        </w:rPr>
        <w:t xml:space="preserve"> has shown in serving the State and the people of South Carolina</w:t>
      </w:r>
      <w:r w:rsidR="00E14FFA">
        <w:rPr>
          <w:rFonts w:eastAsia="Times New Roman"/>
        </w:rPr>
        <w:t xml:space="preserve"> and the Columbia community</w:t>
      </w:r>
      <w:r>
        <w:rPr>
          <w:rFonts w:eastAsia="Times New Roman"/>
        </w:rPr>
        <w:t>.  Now, therefore,</w:t>
      </w: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44F81">
        <w:rPr>
          <w:rFonts w:eastAsia="Times New Roman"/>
        </w:rPr>
        <w:t xml:space="preserve">the members of the South Carolina Senate, by this resolution, </w:t>
      </w:r>
      <w:r w:rsidR="00DD3A7C">
        <w:rPr>
          <w:rFonts w:eastAsia="Times New Roman"/>
        </w:rPr>
        <w:t xml:space="preserve">honor and recognize Jennifer Diaby of Columbia and commend her for her many years of </w:t>
      </w:r>
      <w:r w:rsidR="007075BE">
        <w:rPr>
          <w:rFonts w:eastAsia="Times New Roman"/>
        </w:rPr>
        <w:t>significant contributions to</w:t>
      </w:r>
      <w:r w:rsidR="00DD3A7C">
        <w:rPr>
          <w:rFonts w:eastAsia="Times New Roman"/>
        </w:rPr>
        <w:t xml:space="preserve"> human services and ministry work</w:t>
      </w:r>
      <w:r>
        <w:rPr>
          <w:rFonts w:eastAsia="Times New Roman"/>
        </w:rPr>
        <w:t>.</w:t>
      </w: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5293" w:rsidRPr="00522CE0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4F81">
        <w:rPr>
          <w:rFonts w:eastAsia="Times New Roman"/>
        </w:rPr>
        <w:t>Jennifer Diaby</w:t>
      </w:r>
      <w:r>
        <w:rPr>
          <w:rFonts w:eastAsia="Times New Roman"/>
        </w:rPr>
        <w:t>.</w:t>
      </w:r>
    </w:p>
    <w:p w:rsidR="00DC46D0" w:rsidRDefault="007075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23292" w:rsidRDefault="00F23292" w:rsidP="00F23292">
      <w:pPr>
        <w:suppressAutoHyphens/>
        <w:jc w:val="both"/>
        <w:rPr>
          <w:rFonts w:eastAsia="Times New Roman"/>
        </w:rPr>
      </w:pPr>
    </w:p>
    <w:sectPr w:rsidR="00F23292" w:rsidSect="00F2329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56C" w:rsidRDefault="00A1756C" w:rsidP="00522CE0">
      <w:r>
        <w:separator/>
      </w:r>
    </w:p>
  </w:endnote>
  <w:endnote w:type="continuationSeparator" w:id="0">
    <w:p w:rsidR="00A1756C" w:rsidRDefault="00A175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4AE71F-DAD3-464B-BFCA-36D7FB3AE250}"/>
    <w:embedBold r:id="rId2" w:fontKey="{70126905-0193-49D0-8198-CDB1497B5CFC}"/>
    <w:embedItalic r:id="rId3" w:fontKey="{8A39F249-D860-49DB-93F4-A6CD810D10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D162470-DAC0-46E8-BD78-6A80163841E6}"/>
  </w:font>
  <w:font w:name="Liberation Serif">
    <w:altName w:val="Times New Roman"/>
    <w:charset w:val="00"/>
    <w:family w:val="roman"/>
    <w:pitch w:val="variable"/>
    <w:embedRegular r:id="rId5" w:fontKey="{3E527BD2-9101-43A5-A00A-01278CB58EAF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20B0602030504020204"/>
    <w:charset w:val="00"/>
    <w:family w:val="auto"/>
    <w:pitch w:val="variable"/>
    <w:embedRegular r:id="rId6" w:fontKey="{AB32CE67-84B5-4483-A70A-81735AAD86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598B6F1-93FC-486C-B263-C20F6AF5FE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6D0" w:rsidRPr="00F23292" w:rsidRDefault="00F23292" w:rsidP="00F232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56C" w:rsidRDefault="00A1756C" w:rsidP="00522CE0">
      <w:r>
        <w:separator/>
      </w:r>
    </w:p>
  </w:footnote>
  <w:footnote w:type="continuationSeparator" w:id="0">
    <w:p w:rsidR="00A1756C" w:rsidRDefault="00A175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JENN.KMM.KS"/>
    <w:docVar w:name="CoverAttorneyInitials" w:val="KMM"/>
    <w:docVar w:name="CoverAttorneyLastName" w:val="Moffitt"/>
    <w:docVar w:name="CoverBillType" w:val="r"/>
    <w:docVar w:name="CoverSenator" w:val="KS"/>
    <w:docVar w:name="dvBillNumber" w:val="526"/>
    <w:docVar w:name="dvBillNumberPrefix" w:val="S. "/>
    <w:docVar w:name="dvOriginalBody" w:val="Senate"/>
    <w:docVar w:name="fulldraftpath" w:val="L:\S-RES\KS\030JENN.KMM.KS.DOCX"/>
    <w:docVar w:name="NameofBody" w:val="S"/>
    <w:docVar w:name="vgroup2" w:val="S-RES"/>
  </w:docVars>
  <w:rsids>
    <w:rsidRoot w:val="00E75293"/>
    <w:rsid w:val="00042AC1"/>
    <w:rsid w:val="00046516"/>
    <w:rsid w:val="00072458"/>
    <w:rsid w:val="0007601D"/>
    <w:rsid w:val="000B0720"/>
    <w:rsid w:val="000B5EAF"/>
    <w:rsid w:val="001315B2"/>
    <w:rsid w:val="00170561"/>
    <w:rsid w:val="0017426C"/>
    <w:rsid w:val="00186AC9"/>
    <w:rsid w:val="00197DF1"/>
    <w:rsid w:val="001B3DD9"/>
    <w:rsid w:val="001B7E5D"/>
    <w:rsid w:val="001D3BAC"/>
    <w:rsid w:val="00216025"/>
    <w:rsid w:val="00244F81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6F1E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75BE"/>
    <w:rsid w:val="00720D40"/>
    <w:rsid w:val="007318D4"/>
    <w:rsid w:val="00765784"/>
    <w:rsid w:val="007A4390"/>
    <w:rsid w:val="007E5CB7"/>
    <w:rsid w:val="00813838"/>
    <w:rsid w:val="008314D2"/>
    <w:rsid w:val="00870F6F"/>
    <w:rsid w:val="008B2F42"/>
    <w:rsid w:val="008C03DA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56C"/>
    <w:rsid w:val="00A4011E"/>
    <w:rsid w:val="00A82D95"/>
    <w:rsid w:val="00A86015"/>
    <w:rsid w:val="00A861EC"/>
    <w:rsid w:val="00A9594E"/>
    <w:rsid w:val="00AE59C8"/>
    <w:rsid w:val="00B10098"/>
    <w:rsid w:val="00B5790D"/>
    <w:rsid w:val="00B945C5"/>
    <w:rsid w:val="00BA20EA"/>
    <w:rsid w:val="00BB5AFC"/>
    <w:rsid w:val="00BC0A56"/>
    <w:rsid w:val="00BD54DE"/>
    <w:rsid w:val="00C45366"/>
    <w:rsid w:val="00C57023"/>
    <w:rsid w:val="00C674C7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46D0"/>
    <w:rsid w:val="00DD3A7C"/>
    <w:rsid w:val="00DE5635"/>
    <w:rsid w:val="00E058D3"/>
    <w:rsid w:val="00E12CA0"/>
    <w:rsid w:val="00E14FFA"/>
    <w:rsid w:val="00E2236D"/>
    <w:rsid w:val="00E75293"/>
    <w:rsid w:val="00E76AD9"/>
    <w:rsid w:val="00E86EE2"/>
    <w:rsid w:val="00E91E2F"/>
    <w:rsid w:val="00EA3546"/>
    <w:rsid w:val="00EB47AE"/>
    <w:rsid w:val="00EC34E1"/>
    <w:rsid w:val="00F0234A"/>
    <w:rsid w:val="00F05CF2"/>
    <w:rsid w:val="00F23292"/>
    <w:rsid w:val="00F51241"/>
    <w:rsid w:val="00F52959"/>
    <w:rsid w:val="00F55884"/>
    <w:rsid w:val="00FB64B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2FD831D-425C-4A03-A80D-D5FA2822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tandard">
    <w:name w:val="Standard"/>
    <w:rsid w:val="008C03DA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2</Pages>
  <Words>424</Words>
  <Characters>2271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526 Text of Previous Version (Feb. 19,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2019-02-19T19:11:00Z</dcterms:created>
  <dcterms:modified xsi:type="dcterms:W3CDTF">2019-02-19T19:11:00Z</dcterms:modified>
</cp:coreProperties>
</file>