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7BBC" w:rsidRDefault="004F7BBC" w:rsidP="00B30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4F7BBC" w:rsidRPr="004F7BBC" w:rsidRDefault="004F7BBC" w:rsidP="00B30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F7BBC" w:rsidRDefault="004F7BBC" w:rsidP="00B30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BBC" w:rsidRDefault="004F7BBC" w:rsidP="00B30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4F7BBC" w:rsidRDefault="004F7BBC" w:rsidP="00B30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11, 2020</w:t>
      </w:r>
    </w:p>
    <w:p w:rsidR="004F7BBC" w:rsidRDefault="004F7BBC" w:rsidP="00B30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BBC" w:rsidRPr="004F7BBC" w:rsidRDefault="004F7BBC" w:rsidP="004F7BBC">
      <w:pPr>
        <w:tabs>
          <w:tab w:val="right" w:pos="5933"/>
        </w:tabs>
        <w:suppressAutoHyphens/>
      </w:pPr>
      <w:r>
        <w:tab/>
      </w:r>
      <w:r>
        <w:rPr>
          <w:b/>
          <w:sz w:val="36"/>
        </w:rPr>
        <w:t>H. 5273</w:t>
      </w:r>
    </w:p>
    <w:p w:rsidR="004F7BBC" w:rsidRDefault="004F7BBC" w:rsidP="00B30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BBC" w:rsidRDefault="004F7BBC" w:rsidP="004F7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 Hixon</w:t>
      </w:r>
    </w:p>
    <w:p w:rsidR="004F7BBC" w:rsidRDefault="004F7BBC" w:rsidP="00B30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BBC" w:rsidRDefault="004F7BBC" w:rsidP="00B30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3/11/20--H.</w:t>
      </w:r>
    </w:p>
    <w:p w:rsidR="004F7BBC" w:rsidRDefault="004F7BBC" w:rsidP="00B30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20, 2020.</w:t>
      </w:r>
    </w:p>
    <w:p w:rsidR="004F7BBC" w:rsidRPr="004F7BBC" w:rsidRDefault="004F7BBC" w:rsidP="004F7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F7BBC" w:rsidRDefault="004F7BBC" w:rsidP="00B30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BBC" w:rsidRDefault="004F7BBC" w:rsidP="004F7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AGRICULTURE, NATURAL</w:t>
      </w:r>
    </w:p>
    <w:p w:rsidR="004F7BBC" w:rsidRPr="004F7BBC" w:rsidRDefault="004F7BBC" w:rsidP="004F7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RESOURCES AND ENVIRONMENTAL AFFAIRS</w:t>
      </w:r>
    </w:p>
    <w:p w:rsidR="004F7BBC" w:rsidRDefault="004F7BBC" w:rsidP="00B30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5273) to amend Section 2 of Act 205 of 2016, as amended, relating to the exemption of private, for</w:t>
      </w:r>
      <w:r>
        <w:noBreakHyphen/>
        <w:t>profit pipeline companies from certain rights, powers, and privileges, etc., respectfully</w:t>
      </w:r>
    </w:p>
    <w:p w:rsidR="004F7BBC" w:rsidRPr="004F7BBC" w:rsidRDefault="004F7BBC" w:rsidP="004F7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F7BBC" w:rsidRDefault="004F7BBC" w:rsidP="00B30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4F7BBC" w:rsidRDefault="004F7BBC" w:rsidP="00B30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BBC" w:rsidRDefault="004F7BBC" w:rsidP="00B30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R. HIOTT for Committee.</w:t>
      </w:r>
    </w:p>
    <w:p w:rsidR="004F7BBC" w:rsidRPr="004F7BBC" w:rsidRDefault="004F7BBC" w:rsidP="004F7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F7BBC" w:rsidRDefault="004F7BBC" w:rsidP="00B30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BBC" w:rsidRDefault="004F7BBC" w:rsidP="00B30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F7BBC" w:rsidSect="004F7BB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24EE5" w:rsidRDefault="00124EE5" w:rsidP="00B30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F19" w:rsidRDefault="00B30F19" w:rsidP="00B30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F19" w:rsidRDefault="00B30F19" w:rsidP="00B30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F19" w:rsidRDefault="00B30F19" w:rsidP="00B30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F19" w:rsidRDefault="00B30F19" w:rsidP="00B30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F19" w:rsidRDefault="00B30F19" w:rsidP="00B30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F19" w:rsidRDefault="00B30F19" w:rsidP="00B30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24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A779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017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SECTION 2 OF ACT 205 OF 2016, </w:t>
      </w:r>
      <w:r w:rsidR="008758D0">
        <w:t xml:space="preserve">AS AMENDED, </w:t>
      </w:r>
      <w:r>
        <w:t>RELATING TO THE EXEMPTION OF PRIVATE, FOR</w:t>
      </w:r>
      <w:r w:rsidR="00C130B3">
        <w:noBreakHyphen/>
      </w:r>
      <w:r>
        <w:t xml:space="preserve">PROFIT PIPELINE COMPANIES FROM CERTAIN RIGHTS, POWERS, AND PRIVILEGES OF TELEGRAPH AND TELEPHONE COMPANIES THAT OTHERWISE ARE EXTENDED TO PIPELINE COMPANIES, </w:t>
      </w:r>
      <w:r w:rsidR="008758D0">
        <w:t xml:space="preserve">SO AS </w:t>
      </w:r>
      <w:r>
        <w:t>TO EXTEND THE SUNSET PROVISION TO NOVEMBER 30, 2021.</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A779F" w:rsidRDefault="001A77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A779F" w:rsidRDefault="001A77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17D5" w:rsidRPr="003017D5" w:rsidRDefault="001A779F" w:rsidP="0030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t>SECTION</w:t>
      </w:r>
      <w:r>
        <w:tab/>
        <w:t>1.</w:t>
      </w:r>
      <w:r>
        <w:tab/>
      </w:r>
      <w:r w:rsidR="003017D5" w:rsidRPr="003017D5">
        <w:rPr>
          <w:szCs w:val="22"/>
        </w:rPr>
        <w:t>SECTION 2 of Act 205 of 2016, as last amended by Act 156 of 2018, is further amended to read:</w:t>
      </w:r>
    </w:p>
    <w:p w:rsidR="003017D5" w:rsidRPr="003017D5" w:rsidRDefault="003017D5" w:rsidP="0030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A779F" w:rsidRDefault="003017D5" w:rsidP="0030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017D5">
        <w:rPr>
          <w:szCs w:val="22"/>
        </w:rPr>
        <w:tab/>
        <w:t>“</w:t>
      </w:r>
      <w:r w:rsidRPr="003017D5">
        <w:rPr>
          <w:rFonts w:eastAsiaTheme="minorHAnsi"/>
          <w:color w:val="000000" w:themeColor="text1"/>
          <w:szCs w:val="18"/>
          <w:u w:color="000000" w:themeColor="text1"/>
          <w:shd w:val="clear" w:color="auto" w:fill="FFFFFF"/>
        </w:rPr>
        <w:t>SECTION</w:t>
      </w:r>
      <w:r w:rsidRPr="003017D5">
        <w:rPr>
          <w:rFonts w:eastAsiaTheme="minorHAnsi"/>
          <w:color w:val="000000" w:themeColor="text1"/>
          <w:szCs w:val="18"/>
          <w:u w:color="000000" w:themeColor="text1"/>
          <w:shd w:val="clear" w:color="auto" w:fill="FFFFFF"/>
        </w:rPr>
        <w:tab/>
        <w:t>2.</w:t>
      </w:r>
      <w:r w:rsidRPr="003017D5">
        <w:rPr>
          <w:rFonts w:eastAsiaTheme="minorHAnsi"/>
          <w:color w:val="000000" w:themeColor="text1"/>
          <w:szCs w:val="18"/>
          <w:u w:color="000000" w:themeColor="text1"/>
          <w:shd w:val="clear" w:color="auto" w:fill="FFFFFF"/>
        </w:rPr>
        <w:tab/>
        <w:t>Unless the General Assembly amends Section 58</w:t>
      </w:r>
      <w:r w:rsidR="00C130B3">
        <w:rPr>
          <w:rFonts w:eastAsiaTheme="minorHAnsi"/>
          <w:color w:val="000000" w:themeColor="text1"/>
          <w:szCs w:val="18"/>
          <w:u w:color="000000" w:themeColor="text1"/>
          <w:shd w:val="clear" w:color="auto" w:fill="FFFFFF"/>
        </w:rPr>
        <w:noBreakHyphen/>
      </w:r>
      <w:r w:rsidRPr="003017D5">
        <w:rPr>
          <w:rFonts w:eastAsiaTheme="minorHAnsi"/>
          <w:color w:val="000000" w:themeColor="text1"/>
          <w:szCs w:val="18"/>
          <w:u w:color="000000" w:themeColor="text1"/>
          <w:shd w:val="clear" w:color="auto" w:fill="FFFFFF"/>
        </w:rPr>
        <w:t>7</w:t>
      </w:r>
      <w:r w:rsidR="00C130B3">
        <w:rPr>
          <w:rFonts w:eastAsiaTheme="minorHAnsi"/>
          <w:color w:val="000000" w:themeColor="text1"/>
          <w:szCs w:val="18"/>
          <w:u w:color="000000" w:themeColor="text1"/>
          <w:shd w:val="clear" w:color="auto" w:fill="FFFFFF"/>
        </w:rPr>
        <w:noBreakHyphen/>
      </w:r>
      <w:r w:rsidRPr="003017D5">
        <w:rPr>
          <w:rFonts w:eastAsiaTheme="minorHAnsi"/>
          <w:color w:val="000000" w:themeColor="text1"/>
          <w:szCs w:val="18"/>
          <w:u w:color="000000" w:themeColor="text1"/>
          <w:shd w:val="clear" w:color="auto" w:fill="FFFFFF"/>
        </w:rPr>
        <w:t xml:space="preserve">10 in any manner before the passing of three years after the effective date of this act or if the language of subsection (B) is reenacted or otherwise extended by the General Assembly, the provisions of subsection (B), as added by this act, are repealed </w:t>
      </w:r>
      <w:r w:rsidRPr="003017D5">
        <w:rPr>
          <w:rFonts w:eastAsiaTheme="minorHAnsi"/>
          <w:color w:val="000000" w:themeColor="text1"/>
          <w:szCs w:val="18"/>
          <w:shd w:val="clear" w:color="auto" w:fill="FFFFFF"/>
        </w:rPr>
        <w:t xml:space="preserve">November 30, </w:t>
      </w:r>
      <w:r w:rsidRPr="003017D5">
        <w:rPr>
          <w:rFonts w:eastAsiaTheme="minorHAnsi"/>
          <w:strike/>
          <w:color w:val="000000" w:themeColor="text1"/>
          <w:szCs w:val="18"/>
          <w:shd w:val="clear" w:color="auto" w:fill="FFFFFF"/>
        </w:rPr>
        <w:t>2020</w:t>
      </w:r>
      <w:r w:rsidRPr="003017D5">
        <w:rPr>
          <w:rFonts w:eastAsiaTheme="minorHAnsi"/>
          <w:color w:val="000000" w:themeColor="text1"/>
          <w:szCs w:val="18"/>
          <w:shd w:val="clear" w:color="auto" w:fill="FFFFFF"/>
        </w:rPr>
        <w:t xml:space="preserve"> </w:t>
      </w:r>
      <w:r w:rsidRPr="003017D5">
        <w:rPr>
          <w:rFonts w:eastAsiaTheme="minorHAnsi"/>
          <w:color w:val="000000" w:themeColor="text1"/>
          <w:szCs w:val="18"/>
          <w:u w:val="single"/>
          <w:shd w:val="clear" w:color="auto" w:fill="FFFFFF"/>
        </w:rPr>
        <w:t>2021</w:t>
      </w:r>
      <w:r w:rsidRPr="003017D5">
        <w:rPr>
          <w:rFonts w:eastAsiaTheme="minorHAnsi"/>
          <w:color w:val="000000" w:themeColor="text1"/>
          <w:szCs w:val="18"/>
          <w:u w:color="000000" w:themeColor="text1"/>
          <w:shd w:val="clear" w:color="auto" w:fill="FFFFFF"/>
        </w:rPr>
        <w:t>.”</w:t>
      </w:r>
    </w:p>
    <w:p w:rsidR="001A779F" w:rsidRDefault="001A77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79F" w:rsidRDefault="001A77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017D5">
        <w:t>2</w:t>
      </w:r>
      <w:r>
        <w:t>.</w:t>
      </w:r>
      <w:r>
        <w:tab/>
        <w:t>This act takes effect upon approval by the Governor.</w:t>
      </w:r>
    </w:p>
    <w:p w:rsidR="00E55CD1" w:rsidRDefault="00C130B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60025" w:rsidRDefault="00460025" w:rsidP="00460025">
      <w:pPr>
        <w:suppressAutoHyphens/>
      </w:pPr>
    </w:p>
    <w:sectPr w:rsidR="00460025" w:rsidSect="004F7BB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779F" w:rsidRDefault="001A779F" w:rsidP="009F0C77">
      <w:r>
        <w:separator/>
      </w:r>
    </w:p>
  </w:endnote>
  <w:endnote w:type="continuationSeparator" w:id="0">
    <w:p w:rsidR="001A779F" w:rsidRDefault="001A779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5ABD62E-5800-4D4D-BFDF-286B78EEED6E}"/>
    <w:embedBold r:id="rId2" w:fontKey="{0B9D43EF-85EA-4301-AF0E-0CB6AEAB4A50}"/>
  </w:font>
  <w:font w:name="Calibri">
    <w:panose1 w:val="020F0502020204030204"/>
    <w:charset w:val="00"/>
    <w:family w:val="swiss"/>
    <w:pitch w:val="variable"/>
    <w:sig w:usb0="E0002AFF" w:usb1="C000247B" w:usb2="00000009" w:usb3="00000000" w:csb0="000001FF" w:csb1="00000000"/>
    <w:embedRegular r:id="rId3" w:fontKey="{CBCCAA54-5DA1-4DBB-B5D5-6B0C16526485}"/>
  </w:font>
  <w:font w:name="Segoe UI">
    <w:panose1 w:val="020B0502040204020203"/>
    <w:charset w:val="00"/>
    <w:family w:val="swiss"/>
    <w:pitch w:val="variable"/>
    <w:sig w:usb0="E4002EFF" w:usb1="C000E47F" w:usb2="00000009" w:usb3="00000000" w:csb0="000001FF" w:csb1="00000000"/>
    <w:embedRegular r:id="rId4" w:fontKey="{2EEE0705-754F-4C47-B9FE-8B29F6C08FE7}"/>
  </w:font>
  <w:font w:name="Cambria">
    <w:panose1 w:val="02040503050406030204"/>
    <w:charset w:val="00"/>
    <w:family w:val="roman"/>
    <w:pitch w:val="variable"/>
    <w:sig w:usb0="E00006FF" w:usb1="420024FF" w:usb2="02000000" w:usb3="00000000" w:csb0="0000019F" w:csb1="00000000"/>
    <w:embedRegular r:id="rId5" w:fontKey="{4D830687-83F4-483F-95BF-9ABD89CA12D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CD1" w:rsidRPr="00124EE5" w:rsidRDefault="00124EE5" w:rsidP="00124EE5">
    <w:pPr>
      <w:pStyle w:val="Footer"/>
      <w:tabs>
        <w:tab w:val="clear" w:pos="4680"/>
        <w:tab w:val="clear" w:pos="9360"/>
        <w:tab w:val="center" w:pos="2995"/>
      </w:tabs>
      <w:spacing w:before="120"/>
    </w:pPr>
    <w:r>
      <w:t>[5273</w:t>
    </w:r>
    <w:r w:rsidR="004F7BBC">
      <w:t>-</w:t>
    </w:r>
    <w:r w:rsidR="004F7BBC">
      <w:fldChar w:fldCharType="begin"/>
    </w:r>
    <w:r w:rsidR="004F7BBC">
      <w:instrText xml:space="preserve"> PAGE  \* MERGEFORMAT </w:instrText>
    </w:r>
    <w:r w:rsidR="004F7BBC">
      <w:fldChar w:fldCharType="separate"/>
    </w:r>
    <w:r w:rsidR="00251CB4">
      <w:rPr>
        <w:noProof/>
      </w:rPr>
      <w:t>1</w:t>
    </w:r>
    <w:r w:rsidR="004F7BBC">
      <w:fldChar w:fldCharType="end"/>
    </w:r>
    <w:r w:rsidR="004F7BBC">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7BBC" w:rsidRPr="00124EE5" w:rsidRDefault="004F7BBC" w:rsidP="00124EE5">
    <w:pPr>
      <w:pStyle w:val="Footer"/>
      <w:tabs>
        <w:tab w:val="clear" w:pos="4680"/>
        <w:tab w:val="clear" w:pos="9360"/>
        <w:tab w:val="center" w:pos="2995"/>
      </w:tabs>
      <w:spacing w:before="120"/>
    </w:pPr>
    <w:r>
      <w:t>[5273]</w:t>
    </w:r>
    <w:r>
      <w:tab/>
    </w:r>
    <w:r>
      <w:fldChar w:fldCharType="begin"/>
    </w:r>
    <w:r>
      <w:instrText xml:space="preserve"> PAGE  \* MERGEFORMAT </w:instrText>
    </w:r>
    <w:r>
      <w:fldChar w:fldCharType="separate"/>
    </w:r>
    <w:r w:rsidR="0046002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779F" w:rsidRDefault="001A779F" w:rsidP="009F0C77">
      <w:r>
        <w:separator/>
      </w:r>
    </w:p>
  </w:footnote>
  <w:footnote w:type="continuationSeparator" w:id="0">
    <w:p w:rsidR="001A779F" w:rsidRDefault="001A779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740ZW20"/>
    <w:docVar w:name="CoverBillType" w:val="b"/>
    <w:docVar w:name="DocPath" w:val="L:\Council\bills\CC\15740ZW20.DOCX"/>
    <w:docVar w:name="dvBillNumber" w:val="5273"/>
    <w:docVar w:name="dvBillNumberPrefix" w:val="H. "/>
    <w:docVar w:name="dvOriginalBody" w:val="House"/>
    <w:docVar w:name="dvSteno" w:val="CC"/>
    <w:docVar w:name="NameofBody" w:val="h"/>
    <w:docVar w:name="vGroup2" w:val="Council"/>
  </w:docVars>
  <w:rsids>
    <w:rsidRoot w:val="001A779F"/>
    <w:rsid w:val="00011869"/>
    <w:rsid w:val="00015CD6"/>
    <w:rsid w:val="000C3CDE"/>
    <w:rsid w:val="000E0100"/>
    <w:rsid w:val="000E1785"/>
    <w:rsid w:val="000F40FA"/>
    <w:rsid w:val="001035F1"/>
    <w:rsid w:val="0010776B"/>
    <w:rsid w:val="00124EE5"/>
    <w:rsid w:val="00133E66"/>
    <w:rsid w:val="001435A3"/>
    <w:rsid w:val="00146ED3"/>
    <w:rsid w:val="00151044"/>
    <w:rsid w:val="001A779F"/>
    <w:rsid w:val="001D08F2"/>
    <w:rsid w:val="001D3A58"/>
    <w:rsid w:val="001D525B"/>
    <w:rsid w:val="001D7F4F"/>
    <w:rsid w:val="002009FC"/>
    <w:rsid w:val="00205238"/>
    <w:rsid w:val="002321B6"/>
    <w:rsid w:val="00232912"/>
    <w:rsid w:val="00250967"/>
    <w:rsid w:val="00251CB4"/>
    <w:rsid w:val="002543C8"/>
    <w:rsid w:val="0025541D"/>
    <w:rsid w:val="00284AAE"/>
    <w:rsid w:val="002E5912"/>
    <w:rsid w:val="003017D5"/>
    <w:rsid w:val="00301B21"/>
    <w:rsid w:val="00325348"/>
    <w:rsid w:val="0032732C"/>
    <w:rsid w:val="00336AD0"/>
    <w:rsid w:val="0037079A"/>
    <w:rsid w:val="003C4DAB"/>
    <w:rsid w:val="003D01E8"/>
    <w:rsid w:val="003E5288"/>
    <w:rsid w:val="003F6D79"/>
    <w:rsid w:val="0041760A"/>
    <w:rsid w:val="00417C01"/>
    <w:rsid w:val="004403BD"/>
    <w:rsid w:val="00460025"/>
    <w:rsid w:val="00461441"/>
    <w:rsid w:val="004809EE"/>
    <w:rsid w:val="004E7D54"/>
    <w:rsid w:val="004F7BBC"/>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46FA5"/>
    <w:rsid w:val="007A70AE"/>
    <w:rsid w:val="008362E8"/>
    <w:rsid w:val="0085786E"/>
    <w:rsid w:val="008758D0"/>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0F19"/>
    <w:rsid w:val="00B412D4"/>
    <w:rsid w:val="00B64FFF"/>
    <w:rsid w:val="00BE3C22"/>
    <w:rsid w:val="00C0345E"/>
    <w:rsid w:val="00C130B3"/>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55CD1"/>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0DBE37-319A-420F-A973-EA200F4E3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C3CD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3CD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C71650-FF43-4DA1-A8CE-F713F20A5B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747096A4.dotm</Template>
  <TotalTime>0</TotalTime>
  <Pages>2</Pages>
  <Words>251</Words>
  <Characters>1255</Characters>
  <Application>Microsoft Office Word</Application>
  <DocSecurity>0</DocSecurity>
  <Lines>61</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5273 Text of Previous Version (Mar. 11, 2020) - South Carolina Legislature Online</dc:title>
  <dc:creator>Chris Charlton</dc:creator>
  <cp:lastModifiedBy>Danny Crook</cp:lastModifiedBy>
  <cp:revision>2</cp:revision>
  <cp:lastPrinted>2020-02-20T14:25:00Z</cp:lastPrinted>
  <dcterms:created xsi:type="dcterms:W3CDTF">2020-03-11T20:28:00Z</dcterms:created>
  <dcterms:modified xsi:type="dcterms:W3CDTF">2020-03-11T20:28:00Z</dcterms:modified>
</cp:coreProperties>
</file>