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90A" w:rsidRDefault="006D79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7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6BE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5C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E0B16" w:rsidRPr="00314721">
        <w:rPr>
          <w:color w:val="000000" w:themeColor="text1"/>
          <w:u w:color="000000" w:themeColor="text1"/>
        </w:rPr>
        <w:t xml:space="preserve">PROCLAIM WEDNESDAY, MARCH </w:t>
      </w:r>
      <w:r w:rsidR="00E8031C">
        <w:rPr>
          <w:color w:val="000000" w:themeColor="text1"/>
          <w:u w:color="000000" w:themeColor="text1"/>
        </w:rPr>
        <w:t>1</w:t>
      </w:r>
      <w:r w:rsidR="00D76D9A">
        <w:rPr>
          <w:color w:val="000000" w:themeColor="text1"/>
          <w:u w:color="000000" w:themeColor="text1"/>
        </w:rPr>
        <w:t>1</w:t>
      </w:r>
      <w:r w:rsidR="00AE0B16" w:rsidRPr="00314721">
        <w:rPr>
          <w:color w:val="000000" w:themeColor="text1"/>
          <w:u w:color="000000" w:themeColor="text1"/>
        </w:rPr>
        <w:t>, 20</w:t>
      </w:r>
      <w:r w:rsidR="00E8031C">
        <w:rPr>
          <w:color w:val="000000" w:themeColor="text1"/>
          <w:u w:color="000000" w:themeColor="text1"/>
        </w:rPr>
        <w:t>20</w:t>
      </w:r>
      <w:r w:rsidR="00AE0B16" w:rsidRPr="00314721">
        <w:rPr>
          <w:color w:val="000000" w:themeColor="text1"/>
          <w:u w:color="000000" w:themeColor="text1"/>
        </w:rPr>
        <w:t>, AS “SOUTH CAROLINA PROFESSIONAL LAND SURVEYORS DAY</w:t>
      </w:r>
      <w:r w:rsidR="00AE0B16">
        <w:rPr>
          <w:color w:val="000000" w:themeColor="text1"/>
          <w:u w:color="000000" w:themeColor="text1"/>
        </w:rPr>
        <w:t>”</w:t>
      </w:r>
      <w:r w:rsidR="00AE0B16" w:rsidRPr="00314721">
        <w:rPr>
          <w:color w:val="000000" w:themeColor="text1"/>
          <w:u w:color="000000" w:themeColor="text1"/>
        </w:rPr>
        <w:t xml:space="preserve"> THROUGHOUT THE STATE AND TO RECOGNIZE THE IMPORTANCE OF THE SERVICES PROVIDED BY THIS GROUP OF PROFESSIONALS TO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0A96" w:rsidRDefault="00AE0B1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0A96" w:rsidRPr="00314721">
        <w:rPr>
          <w:color w:val="000000" w:themeColor="text1"/>
          <w:u w:color="000000" w:themeColor="text1"/>
        </w:rPr>
        <w:t xml:space="preserve">the South Carolina House of Representatives has learned that National Surveyors Week will take place March </w:t>
      </w:r>
      <w:r w:rsidR="00E8031C">
        <w:rPr>
          <w:color w:val="000000" w:themeColor="text1"/>
          <w:u w:color="000000" w:themeColor="text1"/>
        </w:rPr>
        <w:t>15</w:t>
      </w:r>
      <w:r w:rsidR="00696A33">
        <w:rPr>
          <w:color w:val="000000" w:themeColor="text1"/>
          <w:u w:color="000000" w:themeColor="text1"/>
        </w:rPr>
        <w:noBreakHyphen/>
      </w:r>
      <w:r w:rsidR="00E8031C">
        <w:rPr>
          <w:color w:val="000000" w:themeColor="text1"/>
          <w:u w:color="000000" w:themeColor="text1"/>
        </w:rPr>
        <w:t>21, 2020</w:t>
      </w:r>
      <w:r w:rsidR="00220A96" w:rsidRPr="00314721">
        <w:rPr>
          <w:color w:val="000000" w:themeColor="text1"/>
          <w:u w:color="000000" w:themeColor="text1"/>
        </w:rPr>
        <w:t>, and the members are pleased to salute the Palmetto State</w:t>
      </w:r>
      <w:r w:rsidR="00696A33" w:rsidRPr="00696A33">
        <w:rPr>
          <w:color w:val="000000" w:themeColor="text1"/>
          <w:u w:color="000000" w:themeColor="text1"/>
        </w:rPr>
        <w:t>’</w:t>
      </w:r>
      <w:r w:rsidR="00220A96" w:rsidRPr="00314721">
        <w:rPr>
          <w:color w:val="000000" w:themeColor="text1"/>
          <w:u w:color="000000" w:themeColor="text1"/>
        </w:rPr>
        <w:t xml:space="preserve">s land surveyors during this particularly appropriate </w:t>
      </w:r>
      <w:r w:rsidR="00D76D9A">
        <w:rPr>
          <w:color w:val="000000" w:themeColor="text1"/>
          <w:u w:color="000000" w:themeColor="text1"/>
        </w:rPr>
        <w:t>month</w:t>
      </w:r>
      <w:r w:rsidR="00220A96" w:rsidRPr="00314721">
        <w:rPr>
          <w:color w:val="000000" w:themeColor="text1"/>
          <w:u w:color="000000" w:themeColor="text1"/>
        </w:rPr>
        <w:t>; and</w:t>
      </w:r>
    </w:p>
    <w:p w:rsidR="00220A96" w:rsidRPr="00314721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A96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t>Whereas, the South Carolina Society of Professional Land Surveyors dedicates itself to the promotion and protection of the profession of land surveying as a social and economic influence vital to the affairs of men and women and of the community; and</w:t>
      </w:r>
    </w:p>
    <w:p w:rsidR="00220A96" w:rsidRPr="00314721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A96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t>Whereas, land surveying is a science requiring great precision and authority in determining exact measurements to define property boundaries and distances; and</w:t>
      </w:r>
    </w:p>
    <w:p w:rsidR="00220A96" w:rsidRPr="00314721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A96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t>Whereas, professional land surveyors give shape to our transportation routes, water systems, and communities while creating permanent records of land ownership for future generations; and</w:t>
      </w:r>
    </w:p>
    <w:p w:rsidR="00220A96" w:rsidRPr="00314721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A96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t>Whereas, the people of South Carolina depend on the technical expertise and professional ethics of land surveyors to protect their interests when engaging in land transactions</w:t>
      </w:r>
      <w:r>
        <w:rPr>
          <w:color w:val="000000" w:themeColor="text1"/>
          <w:u w:color="000000" w:themeColor="text1"/>
        </w:rPr>
        <w:t>.</w:t>
      </w:r>
      <w:r w:rsidRPr="00314721">
        <w:rPr>
          <w:color w:val="000000" w:themeColor="text1"/>
          <w:u w:color="000000" w:themeColor="text1"/>
        </w:rPr>
        <w:t xml:space="preserve"> Now, therefore,</w:t>
      </w:r>
    </w:p>
    <w:p w:rsidR="00220A96" w:rsidRPr="00314721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A96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t>Be it resolved by the House of Representatives:</w:t>
      </w:r>
    </w:p>
    <w:p w:rsidR="00220A96" w:rsidRPr="00314721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A96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lastRenderedPageBreak/>
        <w:t xml:space="preserve">That the members of the South Carolina House of Representatives, by this resolution, proclaim Wednesday, March </w:t>
      </w:r>
      <w:r w:rsidR="00E8031C">
        <w:rPr>
          <w:color w:val="000000" w:themeColor="text1"/>
          <w:u w:color="000000" w:themeColor="text1"/>
        </w:rPr>
        <w:t>1</w:t>
      </w:r>
      <w:r w:rsidR="00696A33">
        <w:rPr>
          <w:color w:val="000000" w:themeColor="text1"/>
          <w:u w:color="000000" w:themeColor="text1"/>
        </w:rPr>
        <w:t>1</w:t>
      </w:r>
      <w:r w:rsidRPr="00314721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20</w:t>
      </w:r>
      <w:r w:rsidRPr="00314721">
        <w:rPr>
          <w:color w:val="000000" w:themeColor="text1"/>
          <w:u w:color="000000" w:themeColor="text1"/>
        </w:rPr>
        <w:t>, as “South Carolina Professional Land Surveyors Day” throughout the State and recognize the importance of the services provided by this group of professionals to the Palmetto State.</w:t>
      </w:r>
    </w:p>
    <w:p w:rsidR="00220A96" w:rsidRPr="00314721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A96" w:rsidRPr="00314721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t>Be it further resolved that a copy of this resolution be presented to the South Carolina Society of Professional Land Surveyors.</w:t>
      </w:r>
    </w:p>
    <w:p w:rsidR="00FF2B90" w:rsidRDefault="00696A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790A" w:rsidRDefault="006D790A" w:rsidP="006D790A">
      <w:pPr>
        <w:suppressAutoHyphens/>
      </w:pPr>
    </w:p>
    <w:sectPr w:rsidR="006D790A" w:rsidSect="006D79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BEC" w:rsidRDefault="00696BEC" w:rsidP="009F0C77">
      <w:r>
        <w:separator/>
      </w:r>
    </w:p>
  </w:endnote>
  <w:endnote w:type="continuationSeparator" w:id="0">
    <w:p w:rsidR="00696BEC" w:rsidRDefault="00696B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161ED4-0839-41A9-B69A-F00D9AF8EDF6}"/>
    <w:embedBold r:id="rId2" w:fontKey="{719467CF-5FAE-48B7-BB52-998C37D5B52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384C562-15CF-4BDA-997D-EA8F32BB44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4897232-FC40-4186-B0C3-DFAC4E50E4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C5BEE5B-6B36-455D-A908-1BC8AAA4E0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B90" w:rsidRPr="006D790A" w:rsidRDefault="006D790A" w:rsidP="006D79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BEC" w:rsidRDefault="00696BEC" w:rsidP="009F0C77">
      <w:r>
        <w:separator/>
      </w:r>
    </w:p>
  </w:footnote>
  <w:footnote w:type="continuationSeparator" w:id="0">
    <w:p w:rsidR="00696BEC" w:rsidRDefault="00696B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2CZ20"/>
    <w:docVar w:name="CoverBillType" w:val="r"/>
    <w:docVar w:name="DocPath" w:val="L:\Council\bills\RM\1462CZ20.DOCX"/>
    <w:docVar w:name="dvBillNumber" w:val="52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6BE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0A96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3FC8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6A33"/>
    <w:rsid w:val="00696BEC"/>
    <w:rsid w:val="006D58AA"/>
    <w:rsid w:val="006D790A"/>
    <w:rsid w:val="006E60B5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16AF2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B16"/>
    <w:rsid w:val="00B412D4"/>
    <w:rsid w:val="00B64FFF"/>
    <w:rsid w:val="00BE3C22"/>
    <w:rsid w:val="00C0345E"/>
    <w:rsid w:val="00C21ABE"/>
    <w:rsid w:val="00C30378"/>
    <w:rsid w:val="00C31C95"/>
    <w:rsid w:val="00C3483A"/>
    <w:rsid w:val="00C74E9D"/>
    <w:rsid w:val="00C826DD"/>
    <w:rsid w:val="00C82FD3"/>
    <w:rsid w:val="00C92819"/>
    <w:rsid w:val="00CC6B7B"/>
    <w:rsid w:val="00CD2089"/>
    <w:rsid w:val="00D11E23"/>
    <w:rsid w:val="00D73A67"/>
    <w:rsid w:val="00D76D9A"/>
    <w:rsid w:val="00D970A9"/>
    <w:rsid w:val="00DF3845"/>
    <w:rsid w:val="00E41911"/>
    <w:rsid w:val="00E44B57"/>
    <w:rsid w:val="00E52C55"/>
    <w:rsid w:val="00E8031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5C07"/>
    <w:rsid w:val="00FB0D0D"/>
    <w:rsid w:val="00FB43B4"/>
    <w:rsid w:val="00FB6B0B"/>
    <w:rsid w:val="00FF2AE4"/>
    <w:rsid w:val="00FF2B90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C7FF0D-7DDF-4EB1-9D5A-0B8594A0E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03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31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DD894-66DB-4D91-9C4B-B188309D4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2ADA410D</Template>
  <TotalTime>0</TotalTime>
  <Pages>2</Pages>
  <Words>266</Words>
  <Characters>1510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5297 Text of Previous Version (Feb. 27, 2020) - South Carolina Legislature Online</dc:title>
  <dc:creator>Rosanne McDowell</dc:creator>
  <cp:lastModifiedBy>S Wilson</cp:lastModifiedBy>
  <cp:revision>2</cp:revision>
  <cp:lastPrinted>2020-02-25T16:49:00Z</cp:lastPrinted>
  <dcterms:created xsi:type="dcterms:W3CDTF">2020-02-27T15:19:00Z</dcterms:created>
  <dcterms:modified xsi:type="dcterms:W3CDTF">2020-02-27T15:19:00Z</dcterms:modified>
</cp:coreProperties>
</file>