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2E0" w:rsidRDefault="005E12E0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45B" w:rsidRDefault="00C3745B" w:rsidP="00C3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1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6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 w:rsidR="001E2962">
        <w:noBreakHyphen/>
      </w:r>
      <w:r>
        <w:t>23</w:t>
      </w:r>
      <w:r w:rsidR="001E2962">
        <w:noBreakHyphen/>
      </w:r>
      <w:r>
        <w:t>1610, CODE OF LAWS OF SOUTH CAROLINA, 1976, RELATING TO DEFINITIONS APPLICABLE TO THE TRANSPORTATION NETWORK COMPANY ACT, SO AS TO REVISE THE DEFINITIONS OF “PERSONAL VEHICLE” AND “PREARRANGED RIDE”.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678" w:rsidRDefault="008666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678" w:rsidRDefault="008666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678" w:rsidRDefault="008666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949AB">
        <w:t>Section 58</w:t>
      </w:r>
      <w:r w:rsidR="001E2962">
        <w:noBreakHyphen/>
      </w:r>
      <w:r w:rsidR="009949AB">
        <w:t>23</w:t>
      </w:r>
      <w:r w:rsidR="001E2962">
        <w:noBreakHyphen/>
      </w:r>
      <w:r w:rsidR="009949AB">
        <w:t>1610(2) of the 1976 Code is amended to read:</w:t>
      </w:r>
    </w:p>
    <w:p w:rsidR="00866678" w:rsidRDefault="008666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9AB" w:rsidRDefault="009949AB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E577FC">
        <w:t>(2)</w:t>
      </w:r>
      <w:r>
        <w:rPr>
          <w:u w:val="single"/>
        </w:rPr>
        <w:t>(a)</w:t>
      </w:r>
      <w:r>
        <w:tab/>
      </w:r>
      <w:r w:rsidR="001E2962" w:rsidRPr="001E2962">
        <w:t>‘</w:t>
      </w:r>
      <w:r>
        <w:t>Personal vehicle</w:t>
      </w:r>
      <w:r w:rsidR="001E2962" w:rsidRPr="001E2962">
        <w:t>’</w:t>
      </w:r>
      <w:r w:rsidRPr="00E577FC">
        <w:t xml:space="preserve"> means a vehicle that is used by a transportation network company driver in connection with providing a prearranged ride and is:</w:t>
      </w:r>
    </w:p>
    <w:p w:rsidR="009949AB" w:rsidRDefault="007147B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9949AB">
        <w:tab/>
      </w:r>
      <w:r w:rsidR="009949AB">
        <w:tab/>
      </w:r>
      <w:r w:rsidR="009949AB" w:rsidRPr="009949AB">
        <w:rPr>
          <w:strike/>
        </w:rPr>
        <w:t>(a)</w:t>
      </w:r>
      <w:r w:rsidR="009949AB">
        <w:rPr>
          <w:u w:val="single"/>
        </w:rPr>
        <w:t>(i)</w:t>
      </w:r>
      <w:r w:rsidR="009949AB">
        <w:tab/>
      </w:r>
      <w:r w:rsidR="009949AB" w:rsidRPr="00E577FC">
        <w:t>owned, leased, or otherwise authorized for use by the transportation network company driver; and</w:t>
      </w:r>
    </w:p>
    <w:p w:rsidR="009949AB" w:rsidRDefault="007147B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9949AB">
        <w:tab/>
      </w:r>
      <w:r w:rsidR="009949AB">
        <w:tab/>
      </w:r>
      <w:r w:rsidR="009949AB" w:rsidRPr="009949AB">
        <w:rPr>
          <w:strike/>
        </w:rPr>
        <w:t>(b)</w:t>
      </w:r>
      <w:r w:rsidR="009949AB">
        <w:rPr>
          <w:u w:val="single"/>
        </w:rPr>
        <w:t>(ii)</w:t>
      </w:r>
      <w:r w:rsidR="009949AB">
        <w:tab/>
      </w:r>
      <w:r w:rsidR="009949AB" w:rsidRPr="00E577FC">
        <w:t>not a taxi</w:t>
      </w:r>
      <w:r w:rsidR="009949AB" w:rsidRPr="0033403F">
        <w:rPr>
          <w:strike/>
        </w:rPr>
        <w:t>,</w:t>
      </w:r>
      <w:r w:rsidR="009949AB" w:rsidRPr="00E577FC">
        <w:t xml:space="preserve"> </w:t>
      </w:r>
      <w:r w:rsidR="0033403F">
        <w:rPr>
          <w:u w:val="single"/>
        </w:rPr>
        <w:t>or</w:t>
      </w:r>
      <w:r w:rsidR="0033403F">
        <w:t xml:space="preserve"> </w:t>
      </w:r>
      <w:r w:rsidR="009949AB" w:rsidRPr="00E577FC">
        <w:t>charter bus</w:t>
      </w:r>
      <w:r w:rsidR="009949AB" w:rsidRPr="0033403F">
        <w:rPr>
          <w:strike/>
        </w:rPr>
        <w:t>, charter limousine, or for</w:t>
      </w:r>
      <w:r w:rsidR="001E2962" w:rsidRPr="0033403F">
        <w:rPr>
          <w:strike/>
        </w:rPr>
        <w:noBreakHyphen/>
      </w:r>
      <w:r w:rsidR="009949AB" w:rsidRPr="0033403F">
        <w:rPr>
          <w:strike/>
        </w:rPr>
        <w:t>hire vehicle</w:t>
      </w:r>
      <w:r w:rsidR="009949AB" w:rsidRPr="00E577FC">
        <w:t>.</w:t>
      </w:r>
    </w:p>
    <w:p w:rsidR="009949AB" w:rsidRDefault="009949AB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lang w:val="en"/>
        </w:rPr>
      </w:pPr>
      <w:r>
        <w:tab/>
      </w:r>
      <w:r>
        <w:tab/>
      </w:r>
      <w:r>
        <w:rPr>
          <w:rFonts w:eastAsia="Calibri"/>
          <w:szCs w:val="22"/>
          <w:u w:val="single"/>
          <w:lang w:val="en"/>
        </w:rPr>
        <w:t>(b)</w:t>
      </w:r>
      <w:r w:rsidRPr="001C4533">
        <w:rPr>
          <w:rFonts w:eastAsia="Calibri"/>
          <w:szCs w:val="22"/>
          <w:lang w:val="en"/>
        </w:rPr>
        <w:tab/>
      </w:r>
      <w:r w:rsidRPr="001C4533">
        <w:rPr>
          <w:rFonts w:eastAsia="Calibri"/>
          <w:szCs w:val="22"/>
          <w:u w:val="single"/>
          <w:lang w:val="en"/>
        </w:rPr>
        <w:t>A personal vehicle may be, but is not required to be, registered or licensed as a charter limousine with the South Carolina Public Service Commission or as a limousine or other for</w:t>
      </w:r>
      <w:r w:rsidR="001E2962">
        <w:rPr>
          <w:rFonts w:eastAsia="Calibri"/>
          <w:szCs w:val="22"/>
          <w:u w:val="single"/>
          <w:lang w:val="en"/>
        </w:rPr>
        <w:noBreakHyphen/>
      </w:r>
      <w:r w:rsidRPr="001C4533">
        <w:rPr>
          <w:rFonts w:eastAsia="Calibri"/>
          <w:szCs w:val="22"/>
          <w:u w:val="single"/>
          <w:lang w:val="en"/>
        </w:rPr>
        <w:t>hire vehicle by the governing body of a county or city.</w:t>
      </w:r>
      <w:r>
        <w:rPr>
          <w:rFonts w:eastAsia="Calibri"/>
          <w:szCs w:val="22"/>
          <w:lang w:val="en"/>
        </w:rPr>
        <w:t>”</w:t>
      </w:r>
    </w:p>
    <w:p w:rsidR="00095A4A" w:rsidRDefault="00095A4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lang w:val="en"/>
        </w:rPr>
      </w:pPr>
    </w:p>
    <w:p w:rsidR="00095A4A" w:rsidRDefault="00095A4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</w:t>
      </w:r>
      <w:r>
        <w:tab/>
      </w:r>
      <w:r w:rsidRPr="00344135">
        <w:t>Section 58</w:t>
      </w:r>
      <w:r w:rsidR="001E2962">
        <w:noBreakHyphen/>
      </w:r>
      <w:r w:rsidRPr="00344135">
        <w:t>23</w:t>
      </w:r>
      <w:r w:rsidR="001E2962">
        <w:noBreakHyphen/>
      </w:r>
      <w:r w:rsidRPr="00344135">
        <w:t>1610(</w:t>
      </w:r>
      <w:r>
        <w:t>9</w:t>
      </w:r>
      <w:r w:rsidRPr="00344135">
        <w:t>) of the 1976 Code is amended to read:</w:t>
      </w:r>
    </w:p>
    <w:p w:rsidR="00095A4A" w:rsidRDefault="00095A4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A4A" w:rsidRDefault="00095A4A" w:rsidP="00994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E577FC">
        <w:t>(9)</w:t>
      </w:r>
      <w:r>
        <w:tab/>
      </w:r>
      <w:r w:rsidR="001E2962" w:rsidRPr="001E2962">
        <w:t>‘</w:t>
      </w:r>
      <w:r w:rsidRPr="00E577FC">
        <w:t>Prearranged ride</w:t>
      </w:r>
      <w:r w:rsidR="001E2962" w:rsidRPr="001E2962">
        <w:t>’</w:t>
      </w:r>
      <w:r w:rsidRPr="00E577FC">
        <w:t xml:space="preserve"> means the provision of transportation by a transportation network company driver to a transportation network company rider, beginning when a driver accepts a ride requested by a rider through a digital network controlled by a transportation network company, continuing while the driver transports a </w:t>
      </w:r>
      <w:r w:rsidRPr="00E577FC">
        <w:lastRenderedPageBreak/>
        <w:t>requesting rider, and ending when the last requesting rider departs from the personal vehicle. A prearranged ride does not include shared expense carpool or vanpool arrangements</w:t>
      </w:r>
      <w:r w:rsidRPr="002705D5">
        <w:rPr>
          <w:strike/>
        </w:rPr>
        <w:t>, or transportation provided using a taxi, limousine, or other for</w:t>
      </w:r>
      <w:r w:rsidR="001E2962">
        <w:rPr>
          <w:strike/>
        </w:rPr>
        <w:noBreakHyphen/>
      </w:r>
      <w:r w:rsidRPr="002705D5">
        <w:rPr>
          <w:strike/>
        </w:rPr>
        <w:t>hire vehicle pursuant to a Class C certificate issued by the South Carolina Public Service Commission or pursuant to a license issued by the governing body of a county or city</w:t>
      </w:r>
      <w:r w:rsidRPr="00E577FC">
        <w:t>. A prearranged ride does not include services provided pursuant to Articles 1 through 15, Chapter 23, Title 58 or arranging nonemergency medical transportation for individuals qualifying for Medicaid or Medicare pursuant to a contract with the State or a managed care organization.</w:t>
      </w:r>
      <w:r>
        <w:t>”</w:t>
      </w:r>
    </w:p>
    <w:p w:rsidR="009949AB" w:rsidRDefault="00994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678" w:rsidRDefault="008666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05D5">
        <w:t>3</w:t>
      </w:r>
      <w:r>
        <w:t>.</w:t>
      </w:r>
      <w:r>
        <w:tab/>
        <w:t>This act takes effect upon approval by the Governor.</w:t>
      </w:r>
    </w:p>
    <w:p w:rsidR="001426FE" w:rsidRDefault="001E29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12E0" w:rsidRDefault="005E12E0" w:rsidP="005E12E0">
      <w:pPr>
        <w:suppressAutoHyphens/>
      </w:pPr>
    </w:p>
    <w:sectPr w:rsidR="005E12E0" w:rsidSect="005E12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678" w:rsidRDefault="00866678" w:rsidP="009F0C77">
      <w:r>
        <w:separator/>
      </w:r>
    </w:p>
  </w:endnote>
  <w:endnote w:type="continuationSeparator" w:id="0">
    <w:p w:rsidR="00866678" w:rsidRDefault="008666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5F6DA0-D46A-4F1F-8960-82BCAFF1A7AD}"/>
    <w:embedBold r:id="rId2" w:fontKey="{D3A9E369-3D3F-4040-B81E-43AEE08F7E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8EAAE5B-611D-4C2E-A33B-EFCB53F585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F8DD7C-78C2-474F-B72E-95CFB79882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2D999B-E4D2-443A-A20E-6E7D72119A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6FE" w:rsidRPr="005E12E0" w:rsidRDefault="005E12E0" w:rsidP="005E1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678" w:rsidRDefault="00866678" w:rsidP="009F0C77">
      <w:r>
        <w:separator/>
      </w:r>
    </w:p>
  </w:footnote>
  <w:footnote w:type="continuationSeparator" w:id="0">
    <w:p w:rsidR="00866678" w:rsidRDefault="008666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39ZW20"/>
    <w:docVar w:name="CoverBillType" w:val="b"/>
    <w:docVar w:name="DocPath" w:val="L:\Council\bills\CC\15739ZW20.DOCX"/>
    <w:docVar w:name="dvBillNumber" w:val="530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66678"/>
    <w:rsid w:val="00011869"/>
    <w:rsid w:val="00015CD6"/>
    <w:rsid w:val="00095A4A"/>
    <w:rsid w:val="000E0100"/>
    <w:rsid w:val="000E1785"/>
    <w:rsid w:val="000E4326"/>
    <w:rsid w:val="000F40FA"/>
    <w:rsid w:val="001035F1"/>
    <w:rsid w:val="0010776B"/>
    <w:rsid w:val="00113F34"/>
    <w:rsid w:val="00133E66"/>
    <w:rsid w:val="001426FE"/>
    <w:rsid w:val="001435A3"/>
    <w:rsid w:val="00146ED3"/>
    <w:rsid w:val="00151044"/>
    <w:rsid w:val="001D08F2"/>
    <w:rsid w:val="001D3A58"/>
    <w:rsid w:val="001D525B"/>
    <w:rsid w:val="001D7F4F"/>
    <w:rsid w:val="001E2962"/>
    <w:rsid w:val="00205238"/>
    <w:rsid w:val="002321B6"/>
    <w:rsid w:val="00232912"/>
    <w:rsid w:val="00250967"/>
    <w:rsid w:val="002543C8"/>
    <w:rsid w:val="0025541D"/>
    <w:rsid w:val="002705D5"/>
    <w:rsid w:val="00284AAE"/>
    <w:rsid w:val="002E5912"/>
    <w:rsid w:val="00301B21"/>
    <w:rsid w:val="00325348"/>
    <w:rsid w:val="0032732C"/>
    <w:rsid w:val="0033403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4E5D"/>
    <w:rsid w:val="005E12E0"/>
    <w:rsid w:val="005E2BC9"/>
    <w:rsid w:val="00605102"/>
    <w:rsid w:val="006215AA"/>
    <w:rsid w:val="006913C9"/>
    <w:rsid w:val="0069470D"/>
    <w:rsid w:val="006D58AA"/>
    <w:rsid w:val="007147BA"/>
    <w:rsid w:val="00734F00"/>
    <w:rsid w:val="00736959"/>
    <w:rsid w:val="007A70AE"/>
    <w:rsid w:val="008041A7"/>
    <w:rsid w:val="008362E8"/>
    <w:rsid w:val="0085786E"/>
    <w:rsid w:val="00866678"/>
    <w:rsid w:val="008A1768"/>
    <w:rsid w:val="008A489F"/>
    <w:rsid w:val="008F0F33"/>
    <w:rsid w:val="008F4429"/>
    <w:rsid w:val="0094021A"/>
    <w:rsid w:val="009949A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745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2DE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86EB6-1E1B-41BF-936E-B719975B7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0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0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CCEC4-2A37-4478-867A-9EF67E894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334</Words>
  <Characters>1785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5309 Text of Previous Version (Feb. 27, 2020) - South Carolina Legislature Online</dc:title>
  <dc:creator>Chris Charlton</dc:creator>
  <cp:lastModifiedBy>S Wilson</cp:lastModifiedBy>
  <cp:revision>2</cp:revision>
  <cp:lastPrinted>2020-02-19T16:51:00Z</cp:lastPrinted>
  <dcterms:created xsi:type="dcterms:W3CDTF">2020-02-27T15:25:00Z</dcterms:created>
  <dcterms:modified xsi:type="dcterms:W3CDTF">2020-02-27T15:25:00Z</dcterms:modified>
</cp:coreProperties>
</file>